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0FE" w:rsidRPr="00757B54" w:rsidRDefault="00757B54" w:rsidP="00757B54">
      <w:pPr>
        <w:spacing w:before="960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b/>
          <w:noProof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95250</wp:posOffset>
            </wp:positionH>
            <wp:positionV relativeFrom="paragraph">
              <wp:posOffset>15240</wp:posOffset>
            </wp:positionV>
            <wp:extent cx="904875" cy="594995"/>
            <wp:effectExtent l="19050" t="0" r="9525" b="0"/>
            <wp:wrapNone/>
            <wp:docPr id="1" name="Obrázek 0" descr="PTS_logo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TS_logo_RGB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5949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8716D" w:rsidRPr="0018716D">
        <w:rPr>
          <w:rFonts w:asciiTheme="minorHAnsi" w:hAnsiTheme="minorHAnsi"/>
          <w:b/>
          <w:noProof/>
          <w:lang w:eastAsia="cs-CZ"/>
        </w:rPr>
        <w:pict>
          <v:rect id="_x0000_s1026" style="position:absolute;margin-left:268.2pt;margin-top:2pt;width:205.85pt;height:100.45pt;z-index:251658240;mso-position-horizontal-relative:text;mso-position-vertical-relative:text" strokeweight=".25pt"/>
        </w:pict>
      </w:r>
      <w:r w:rsidRPr="00757B54">
        <w:rPr>
          <w:rFonts w:asciiTheme="minorHAnsi" w:hAnsiTheme="minorHAnsi"/>
          <w:b/>
        </w:rPr>
        <w:t>Pražský tenisový svaz</w:t>
      </w:r>
      <w:r w:rsidRPr="00757B54">
        <w:rPr>
          <w:rFonts w:asciiTheme="minorHAnsi" w:hAnsiTheme="minorHAnsi"/>
          <w:b/>
        </w:rPr>
        <w:br/>
      </w:r>
      <w:r w:rsidRPr="00757B54">
        <w:rPr>
          <w:rFonts w:asciiTheme="minorHAnsi" w:hAnsiTheme="minorHAnsi"/>
        </w:rPr>
        <w:t>Mezi sklady 107/3</w:t>
      </w:r>
      <w:r w:rsidRPr="00757B54">
        <w:rPr>
          <w:rFonts w:asciiTheme="minorHAnsi" w:hAnsiTheme="minorHAnsi"/>
        </w:rPr>
        <w:br/>
        <w:t>140 00 Praha 4</w:t>
      </w:r>
      <w:r>
        <w:rPr>
          <w:rFonts w:asciiTheme="minorHAnsi" w:hAnsiTheme="minorHAnsi"/>
        </w:rPr>
        <w:br/>
      </w:r>
      <w:r w:rsidRPr="00757B54">
        <w:rPr>
          <w:rFonts w:asciiTheme="minorHAnsi" w:hAnsiTheme="minorHAnsi"/>
          <w:sz w:val="16"/>
          <w:szCs w:val="16"/>
        </w:rPr>
        <w:t>tel.: 774</w:t>
      </w:r>
      <w:r>
        <w:rPr>
          <w:rFonts w:asciiTheme="minorHAnsi" w:hAnsiTheme="minorHAnsi"/>
          <w:sz w:val="16"/>
          <w:szCs w:val="16"/>
        </w:rPr>
        <w:t> </w:t>
      </w:r>
      <w:r w:rsidRPr="00757B54">
        <w:rPr>
          <w:rFonts w:asciiTheme="minorHAnsi" w:hAnsiTheme="minorHAnsi"/>
          <w:sz w:val="16"/>
          <w:szCs w:val="16"/>
        </w:rPr>
        <w:t xml:space="preserve">712 911 e-mail: </w:t>
      </w:r>
      <w:r>
        <w:rPr>
          <w:rFonts w:asciiTheme="minorHAnsi" w:hAnsiTheme="minorHAnsi"/>
          <w:sz w:val="16"/>
          <w:szCs w:val="16"/>
        </w:rPr>
        <w:t>prazsky@cztenis.cz</w:t>
      </w:r>
    </w:p>
    <w:p w:rsidR="00757B54" w:rsidRDefault="00757B54" w:rsidP="00280068">
      <w:pPr>
        <w:spacing w:before="840"/>
        <w:jc w:val="center"/>
        <w:rPr>
          <w:rFonts w:asciiTheme="minorHAnsi" w:hAnsiTheme="minorHAnsi"/>
          <w:b/>
          <w:sz w:val="28"/>
          <w:szCs w:val="28"/>
        </w:rPr>
      </w:pPr>
      <w:r w:rsidRPr="00F05EF6">
        <w:rPr>
          <w:rFonts w:asciiTheme="minorHAnsi" w:hAnsiTheme="minorHAnsi"/>
          <w:b/>
          <w:sz w:val="28"/>
          <w:szCs w:val="28"/>
        </w:rPr>
        <w:t>ŽÁDOST O PŘIDĚLENÍ TURNAJE</w:t>
      </w:r>
    </w:p>
    <w:p w:rsidR="00A10E35" w:rsidRPr="00A10E35" w:rsidRDefault="00A10E35" w:rsidP="00A10E35">
      <w:pPr>
        <w:jc w:val="center"/>
        <w:rPr>
          <w:rFonts w:asciiTheme="minorHAnsi" w:hAnsiTheme="minorHAnsi"/>
          <w:i/>
          <w:sz w:val="18"/>
          <w:szCs w:val="18"/>
        </w:rPr>
      </w:pPr>
      <w:r w:rsidRPr="00A10E35">
        <w:rPr>
          <w:rFonts w:asciiTheme="minorHAnsi" w:hAnsiTheme="minorHAnsi"/>
          <w:i/>
          <w:sz w:val="18"/>
          <w:szCs w:val="18"/>
        </w:rPr>
        <w:t xml:space="preserve">Při vyplňování žádosti se po formuláři </w:t>
      </w:r>
      <w:r w:rsidR="00D816A8">
        <w:rPr>
          <w:rFonts w:asciiTheme="minorHAnsi" w:hAnsiTheme="minorHAnsi"/>
          <w:i/>
          <w:sz w:val="18"/>
          <w:szCs w:val="18"/>
        </w:rPr>
        <w:t>můžete pohybovat</w:t>
      </w:r>
      <w:r w:rsidRPr="00A10E35">
        <w:rPr>
          <w:rFonts w:asciiTheme="minorHAnsi" w:hAnsiTheme="minorHAnsi"/>
          <w:i/>
          <w:sz w:val="18"/>
          <w:szCs w:val="18"/>
        </w:rPr>
        <w:t xml:space="preserve"> tabulátorem</w:t>
      </w:r>
    </w:p>
    <w:p w:rsidR="00757B54" w:rsidRPr="00F05EF6" w:rsidRDefault="00757B54" w:rsidP="00757B54">
      <w:pPr>
        <w:spacing w:before="240"/>
        <w:rPr>
          <w:rFonts w:asciiTheme="minorHAnsi" w:hAnsiTheme="minorHAnsi"/>
          <w:b/>
          <w:sz w:val="24"/>
          <w:szCs w:val="24"/>
        </w:rPr>
      </w:pPr>
      <w:r w:rsidRPr="00F05EF6">
        <w:rPr>
          <w:rFonts w:asciiTheme="minorHAnsi" w:hAnsiTheme="minorHAnsi"/>
          <w:b/>
          <w:sz w:val="24"/>
          <w:szCs w:val="24"/>
        </w:rPr>
        <w:t>A. Žadatel</w:t>
      </w:r>
    </w:p>
    <w:tbl>
      <w:tblPr>
        <w:tblStyle w:val="Mkatabulky"/>
        <w:tblW w:w="0" w:type="auto"/>
        <w:tblLook w:val="0480"/>
      </w:tblPr>
      <w:tblGrid>
        <w:gridCol w:w="4890"/>
        <w:gridCol w:w="4999"/>
      </w:tblGrid>
      <w:tr w:rsidR="000A7438" w:rsidRPr="00F05EF6" w:rsidTr="00280068">
        <w:tc>
          <w:tcPr>
            <w:tcW w:w="9889" w:type="dxa"/>
            <w:gridSpan w:val="2"/>
            <w:vAlign w:val="center"/>
          </w:tcPr>
          <w:p w:rsidR="000A7438" w:rsidRPr="00C731E4" w:rsidRDefault="000A7438" w:rsidP="00D41C66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 w:rsidRPr="00F05EF6">
              <w:rPr>
                <w:rFonts w:asciiTheme="minorHAnsi" w:hAnsiTheme="minorHAnsi"/>
              </w:rPr>
              <w:t xml:space="preserve">Název: </w:t>
            </w:r>
            <w:r w:rsidR="0018716D" w:rsidRPr="00AE6E07">
              <w:rPr>
                <w:rStyle w:val="Nadpis1Char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0" w:name="Text29"/>
            <w:r w:rsidR="00C731E4" w:rsidRPr="00AE6E07">
              <w:rPr>
                <w:rStyle w:val="Nadpis1Char"/>
              </w:rPr>
              <w:instrText xml:space="preserve"> FORMTEXT </w:instrText>
            </w:r>
            <w:r w:rsidR="0018716D" w:rsidRPr="00AE6E07">
              <w:rPr>
                <w:rStyle w:val="Nadpis1Char"/>
              </w:rPr>
            </w:r>
            <w:r w:rsidR="0018716D" w:rsidRPr="00AE6E07">
              <w:rPr>
                <w:rStyle w:val="Nadpis1Char"/>
              </w:rPr>
              <w:fldChar w:fldCharType="separate"/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18716D" w:rsidRPr="00AE6E07">
              <w:rPr>
                <w:rStyle w:val="Nadpis1Char"/>
              </w:rPr>
              <w:fldChar w:fldCharType="end"/>
            </w:r>
            <w:bookmarkEnd w:id="0"/>
          </w:p>
        </w:tc>
      </w:tr>
      <w:tr w:rsidR="000A7438" w:rsidRPr="00F05EF6" w:rsidTr="00280068">
        <w:tc>
          <w:tcPr>
            <w:tcW w:w="4890" w:type="dxa"/>
            <w:vAlign w:val="center"/>
          </w:tcPr>
          <w:p w:rsidR="000A7438" w:rsidRPr="00C731E4" w:rsidRDefault="000A7438" w:rsidP="00D41C66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 w:rsidRPr="00F05EF6">
              <w:rPr>
                <w:rFonts w:asciiTheme="minorHAnsi" w:hAnsiTheme="minorHAnsi"/>
              </w:rPr>
              <w:t>IČO:</w:t>
            </w:r>
            <w:r w:rsidR="0018716D" w:rsidRPr="00AE6E07">
              <w:rPr>
                <w:rStyle w:val="Nadpis1Char"/>
              </w:rPr>
              <w:fldChar w:fldCharType="begin">
                <w:ffData>
                  <w:name w:val="Text40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1" w:name="Text40"/>
            <w:r w:rsidR="00494D4D" w:rsidRPr="00AE6E07">
              <w:rPr>
                <w:rStyle w:val="Nadpis1Char"/>
              </w:rPr>
              <w:instrText xml:space="preserve"> FORMTEXT </w:instrText>
            </w:r>
            <w:r w:rsidR="0018716D" w:rsidRPr="00AE6E07">
              <w:rPr>
                <w:rStyle w:val="Nadpis1Char"/>
              </w:rPr>
            </w:r>
            <w:r w:rsidR="0018716D" w:rsidRPr="00AE6E07">
              <w:rPr>
                <w:rStyle w:val="Nadpis1Char"/>
              </w:rPr>
              <w:fldChar w:fldCharType="separate"/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18716D" w:rsidRPr="00AE6E07">
              <w:rPr>
                <w:rStyle w:val="Nadpis1Char"/>
              </w:rPr>
              <w:fldChar w:fldCharType="end"/>
            </w:r>
            <w:bookmarkEnd w:id="1"/>
          </w:p>
        </w:tc>
        <w:tc>
          <w:tcPr>
            <w:tcW w:w="4999" w:type="dxa"/>
            <w:vAlign w:val="center"/>
          </w:tcPr>
          <w:p w:rsidR="000A7438" w:rsidRPr="00C731E4" w:rsidRDefault="000A7438" w:rsidP="00D41C66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 w:rsidRPr="00F05EF6">
              <w:rPr>
                <w:rFonts w:asciiTheme="minorHAnsi" w:hAnsiTheme="minorHAnsi"/>
              </w:rPr>
              <w:t xml:space="preserve">IČO ČTS: </w:t>
            </w:r>
            <w:r w:rsidR="0018716D" w:rsidRPr="00FD6701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41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bookmarkStart w:id="2" w:name="Text41"/>
            <w:r w:rsidR="00FD6701" w:rsidRPr="00FD6701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FD6701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FD6701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D41C66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D41C66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D41C66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D41C66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D41C66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18716D" w:rsidRPr="00FD6701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2"/>
          </w:p>
        </w:tc>
      </w:tr>
    </w:tbl>
    <w:p w:rsidR="00757B54" w:rsidRPr="00F05EF6" w:rsidRDefault="000A7438" w:rsidP="00757B54">
      <w:pPr>
        <w:spacing w:before="240"/>
        <w:rPr>
          <w:rFonts w:asciiTheme="minorHAnsi" w:hAnsiTheme="minorHAnsi"/>
          <w:b/>
          <w:sz w:val="24"/>
          <w:szCs w:val="24"/>
        </w:rPr>
      </w:pPr>
      <w:r w:rsidRPr="00F05EF6">
        <w:rPr>
          <w:rFonts w:asciiTheme="minorHAnsi" w:hAnsiTheme="minorHAnsi"/>
          <w:b/>
          <w:sz w:val="24"/>
          <w:szCs w:val="24"/>
        </w:rPr>
        <w:t xml:space="preserve">B. Oprávněný zástupce </w:t>
      </w:r>
      <w:r w:rsidR="00EE03F1" w:rsidRPr="00F05EF6">
        <w:rPr>
          <w:rFonts w:asciiTheme="minorHAnsi" w:hAnsiTheme="minorHAnsi"/>
          <w:b/>
          <w:sz w:val="24"/>
          <w:szCs w:val="24"/>
        </w:rPr>
        <w:t>ž</w:t>
      </w:r>
      <w:r w:rsidRPr="00F05EF6">
        <w:rPr>
          <w:rFonts w:asciiTheme="minorHAnsi" w:hAnsiTheme="minorHAnsi"/>
          <w:b/>
          <w:sz w:val="24"/>
          <w:szCs w:val="24"/>
        </w:rPr>
        <w:t>adatele</w:t>
      </w:r>
      <w:r w:rsidR="00A10E35">
        <w:rPr>
          <w:rFonts w:asciiTheme="minorHAnsi" w:hAnsiTheme="minorHAnsi"/>
          <w:b/>
          <w:sz w:val="24"/>
          <w:szCs w:val="24"/>
        </w:rPr>
        <w:t xml:space="preserve"> k podání žádosti</w:t>
      </w:r>
    </w:p>
    <w:tbl>
      <w:tblPr>
        <w:tblStyle w:val="Mkatabulky"/>
        <w:tblW w:w="0" w:type="auto"/>
        <w:tblLook w:val="04A0"/>
      </w:tblPr>
      <w:tblGrid>
        <w:gridCol w:w="4890"/>
        <w:gridCol w:w="4999"/>
      </w:tblGrid>
      <w:tr w:rsidR="000A7438" w:rsidRPr="00F05EF6" w:rsidTr="00280068">
        <w:tc>
          <w:tcPr>
            <w:tcW w:w="9889" w:type="dxa"/>
            <w:gridSpan w:val="2"/>
            <w:vAlign w:val="center"/>
          </w:tcPr>
          <w:p w:rsidR="000A7438" w:rsidRPr="00C731E4" w:rsidRDefault="000A7438" w:rsidP="00C731E4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 w:rsidRPr="00F05EF6">
              <w:rPr>
                <w:rFonts w:asciiTheme="minorHAnsi" w:hAnsiTheme="minorHAnsi"/>
              </w:rPr>
              <w:t xml:space="preserve">Jméno: </w:t>
            </w:r>
            <w:r w:rsidR="0018716D" w:rsidRPr="001D04F2">
              <w:rPr>
                <w:rStyle w:val="Nadpis1Char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3" w:name="Text32"/>
            <w:r w:rsidR="00C731E4" w:rsidRPr="001D04F2">
              <w:rPr>
                <w:rStyle w:val="Nadpis1Char"/>
              </w:rPr>
              <w:instrText xml:space="preserve"> FORMTEXT </w:instrText>
            </w:r>
            <w:r w:rsidR="0018716D" w:rsidRPr="001D04F2">
              <w:rPr>
                <w:rStyle w:val="Nadpis1Char"/>
              </w:rPr>
            </w:r>
            <w:r w:rsidR="0018716D" w:rsidRPr="001D04F2">
              <w:rPr>
                <w:rStyle w:val="Nadpis1Char"/>
              </w:rPr>
              <w:fldChar w:fldCharType="separate"/>
            </w:r>
            <w:r w:rsidR="00C731E4" w:rsidRPr="001D04F2">
              <w:rPr>
                <w:rStyle w:val="Nadpis1Char"/>
              </w:rPr>
              <w:t> </w:t>
            </w:r>
            <w:r w:rsidR="00C731E4" w:rsidRPr="001D04F2">
              <w:rPr>
                <w:rStyle w:val="Nadpis1Char"/>
              </w:rPr>
              <w:t> </w:t>
            </w:r>
            <w:r w:rsidR="00C731E4" w:rsidRPr="001D04F2">
              <w:rPr>
                <w:rStyle w:val="Nadpis1Char"/>
              </w:rPr>
              <w:t> </w:t>
            </w:r>
            <w:r w:rsidR="00C731E4" w:rsidRPr="001D04F2">
              <w:rPr>
                <w:rStyle w:val="Nadpis1Char"/>
              </w:rPr>
              <w:t> </w:t>
            </w:r>
            <w:r w:rsidR="00C731E4" w:rsidRPr="001D04F2">
              <w:rPr>
                <w:rStyle w:val="Nadpis1Char"/>
              </w:rPr>
              <w:t> </w:t>
            </w:r>
            <w:r w:rsidR="0018716D" w:rsidRPr="001D04F2">
              <w:rPr>
                <w:rStyle w:val="Nadpis1Char"/>
              </w:rPr>
              <w:fldChar w:fldCharType="end"/>
            </w:r>
            <w:bookmarkEnd w:id="3"/>
          </w:p>
        </w:tc>
      </w:tr>
      <w:tr w:rsidR="000A7438" w:rsidRPr="00F05EF6" w:rsidTr="00280068">
        <w:tc>
          <w:tcPr>
            <w:tcW w:w="9889" w:type="dxa"/>
            <w:gridSpan w:val="2"/>
            <w:vAlign w:val="center"/>
          </w:tcPr>
          <w:p w:rsidR="000A7438" w:rsidRPr="00F05EF6" w:rsidRDefault="000A7438" w:rsidP="00447396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Vztah k žadateli: </w:t>
            </w:r>
            <w:r w:rsidR="0018716D" w:rsidRPr="001D04F2">
              <w:rPr>
                <w:rStyle w:val="Nadpis1Char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Pr="001D04F2">
              <w:rPr>
                <w:rStyle w:val="Nadpis1Char"/>
              </w:rPr>
              <w:instrText xml:space="preserve"> FORMTEXT </w:instrText>
            </w:r>
            <w:r w:rsidR="0018716D" w:rsidRPr="001D04F2">
              <w:rPr>
                <w:rStyle w:val="Nadpis1Char"/>
              </w:rPr>
            </w:r>
            <w:r w:rsidR="0018716D" w:rsidRPr="001D04F2">
              <w:rPr>
                <w:rStyle w:val="Nadpis1Char"/>
              </w:rPr>
              <w:fldChar w:fldCharType="separate"/>
            </w:r>
            <w:r w:rsidRPr="001D04F2">
              <w:rPr>
                <w:rStyle w:val="Nadpis1Char"/>
              </w:rPr>
              <w:t> </w:t>
            </w:r>
            <w:r w:rsidRPr="001D04F2">
              <w:rPr>
                <w:rStyle w:val="Nadpis1Char"/>
              </w:rPr>
              <w:t> </w:t>
            </w:r>
            <w:r w:rsidRPr="001D04F2">
              <w:rPr>
                <w:rStyle w:val="Nadpis1Char"/>
              </w:rPr>
              <w:t> </w:t>
            </w:r>
            <w:r w:rsidRPr="001D04F2">
              <w:rPr>
                <w:rStyle w:val="Nadpis1Char"/>
              </w:rPr>
              <w:t> </w:t>
            </w:r>
            <w:r w:rsidRPr="001D04F2">
              <w:rPr>
                <w:rStyle w:val="Nadpis1Char"/>
              </w:rPr>
              <w:t> </w:t>
            </w:r>
            <w:r w:rsidR="0018716D" w:rsidRPr="001D04F2">
              <w:rPr>
                <w:rStyle w:val="Nadpis1Char"/>
              </w:rPr>
              <w:fldChar w:fldCharType="end"/>
            </w:r>
            <w:bookmarkEnd w:id="4"/>
          </w:p>
        </w:tc>
      </w:tr>
      <w:tr w:rsidR="000A7438" w:rsidRPr="00F05EF6" w:rsidTr="00280068">
        <w:tc>
          <w:tcPr>
            <w:tcW w:w="4890" w:type="dxa"/>
            <w:vAlign w:val="center"/>
          </w:tcPr>
          <w:p w:rsidR="000A7438" w:rsidRPr="00F05EF6" w:rsidRDefault="000A7438" w:rsidP="00447396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Telefon: </w:t>
            </w:r>
            <w:r w:rsidR="0018716D" w:rsidRPr="001D04F2">
              <w:rPr>
                <w:rStyle w:val="Nadpis1Char"/>
              </w:rPr>
              <w:fldChar w:fldCharType="begin">
                <w:ffData>
                  <w:name w:val="Text7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5" w:name="Text7"/>
            <w:r w:rsidR="00AA24E0" w:rsidRPr="001D04F2">
              <w:rPr>
                <w:rStyle w:val="Nadpis1Char"/>
              </w:rPr>
              <w:instrText xml:space="preserve"> FORMTEXT </w:instrText>
            </w:r>
            <w:r w:rsidR="0018716D" w:rsidRPr="001D04F2">
              <w:rPr>
                <w:rStyle w:val="Nadpis1Char"/>
              </w:rPr>
            </w:r>
            <w:r w:rsidR="0018716D" w:rsidRPr="001D04F2">
              <w:rPr>
                <w:rStyle w:val="Nadpis1Char"/>
              </w:rPr>
              <w:fldChar w:fldCharType="separate"/>
            </w:r>
            <w:r w:rsidR="00AA24E0" w:rsidRPr="001D04F2">
              <w:rPr>
                <w:rStyle w:val="Nadpis1Char"/>
              </w:rPr>
              <w:t> </w:t>
            </w:r>
            <w:r w:rsidR="00AA24E0" w:rsidRPr="001D04F2">
              <w:rPr>
                <w:rStyle w:val="Nadpis1Char"/>
              </w:rPr>
              <w:t> </w:t>
            </w:r>
            <w:r w:rsidR="00AA24E0" w:rsidRPr="001D04F2">
              <w:rPr>
                <w:rStyle w:val="Nadpis1Char"/>
              </w:rPr>
              <w:t> </w:t>
            </w:r>
            <w:r w:rsidR="00AA24E0" w:rsidRPr="001D04F2">
              <w:rPr>
                <w:rStyle w:val="Nadpis1Char"/>
              </w:rPr>
              <w:t> </w:t>
            </w:r>
            <w:r w:rsidR="00AA24E0" w:rsidRPr="001D04F2">
              <w:rPr>
                <w:rStyle w:val="Nadpis1Char"/>
              </w:rPr>
              <w:t> </w:t>
            </w:r>
            <w:r w:rsidR="0018716D" w:rsidRPr="001D04F2">
              <w:rPr>
                <w:rStyle w:val="Nadpis1Char"/>
              </w:rPr>
              <w:fldChar w:fldCharType="end"/>
            </w:r>
            <w:bookmarkEnd w:id="5"/>
          </w:p>
        </w:tc>
        <w:tc>
          <w:tcPr>
            <w:tcW w:w="4999" w:type="dxa"/>
            <w:vAlign w:val="center"/>
          </w:tcPr>
          <w:p w:rsidR="000A7438" w:rsidRPr="00F05EF6" w:rsidRDefault="000A7438" w:rsidP="00276B4E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E-mail: </w:t>
            </w:r>
            <w:r w:rsidR="0018716D" w:rsidRPr="005E60DC">
              <w:rPr>
                <w:rStyle w:val="Nadpis1Char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@"/>
                  </w:textInput>
                </w:ffData>
              </w:fldChar>
            </w:r>
            <w:bookmarkStart w:id="6" w:name="Text4"/>
            <w:r w:rsidR="00817151" w:rsidRPr="005E60DC">
              <w:rPr>
                <w:rStyle w:val="Nadpis1Char"/>
              </w:rPr>
              <w:instrText xml:space="preserve"> FORMTEXT </w:instrText>
            </w:r>
            <w:r w:rsidR="0018716D" w:rsidRPr="005E60DC">
              <w:rPr>
                <w:rStyle w:val="Nadpis1Char"/>
              </w:rPr>
            </w:r>
            <w:r w:rsidR="0018716D" w:rsidRPr="005E60DC">
              <w:rPr>
                <w:rStyle w:val="Nadpis1Char"/>
              </w:rPr>
              <w:fldChar w:fldCharType="separate"/>
            </w:r>
            <w:r w:rsidR="00817151" w:rsidRPr="005E60DC">
              <w:rPr>
                <w:rStyle w:val="Nadpis1Char"/>
              </w:rPr>
              <w:t>@</w:t>
            </w:r>
            <w:r w:rsidR="0018716D" w:rsidRPr="005E60DC">
              <w:rPr>
                <w:rStyle w:val="Nadpis1Char"/>
              </w:rPr>
              <w:fldChar w:fldCharType="end"/>
            </w:r>
            <w:bookmarkEnd w:id="6"/>
          </w:p>
        </w:tc>
      </w:tr>
    </w:tbl>
    <w:p w:rsidR="000A7438" w:rsidRDefault="00F8763B" w:rsidP="00757B54">
      <w:pPr>
        <w:spacing w:before="240"/>
        <w:rPr>
          <w:rFonts w:asciiTheme="minorHAnsi" w:hAnsiTheme="minorHAnsi"/>
          <w:b/>
          <w:sz w:val="24"/>
          <w:szCs w:val="24"/>
        </w:rPr>
      </w:pPr>
      <w:r w:rsidRPr="00F05EF6">
        <w:rPr>
          <w:rFonts w:asciiTheme="minorHAnsi" w:hAnsiTheme="minorHAnsi"/>
          <w:b/>
          <w:sz w:val="24"/>
          <w:szCs w:val="24"/>
        </w:rPr>
        <w:t>C. Adresa místa konání turnaje/ů</w:t>
      </w:r>
    </w:p>
    <w:p w:rsidR="004D0DC8" w:rsidRPr="004D0DC8" w:rsidRDefault="004D0DC8" w:rsidP="004D0DC8">
      <w:pPr>
        <w:rPr>
          <w:rFonts w:asciiTheme="minorHAnsi" w:hAnsiTheme="minorHAnsi"/>
          <w:i/>
          <w:sz w:val="18"/>
          <w:szCs w:val="18"/>
        </w:rPr>
      </w:pPr>
      <w:r>
        <w:rPr>
          <w:rFonts w:asciiTheme="minorHAnsi" w:hAnsiTheme="minorHAnsi"/>
          <w:i/>
          <w:sz w:val="18"/>
          <w:szCs w:val="18"/>
        </w:rPr>
        <w:t>Pokud pořádáte turnaje na více místech, vyplňte části 1 a 2. Pokud všechny akce pořádáte na jednom místě, vyplňte pouze část 1</w:t>
      </w:r>
      <w:r w:rsidR="00C9034F">
        <w:rPr>
          <w:rFonts w:asciiTheme="minorHAnsi" w:hAnsiTheme="minorHAnsi"/>
          <w:i/>
          <w:sz w:val="18"/>
          <w:szCs w:val="18"/>
        </w:rPr>
        <w:t>.</w:t>
      </w:r>
      <w:r>
        <w:rPr>
          <w:rFonts w:asciiTheme="minorHAnsi" w:hAnsiTheme="minorHAnsi"/>
          <w:i/>
          <w:sz w:val="18"/>
          <w:szCs w:val="18"/>
        </w:rPr>
        <w:br/>
      </w:r>
      <w:r w:rsidR="00A10E35">
        <w:rPr>
          <w:rFonts w:asciiTheme="minorHAnsi" w:hAnsiTheme="minorHAnsi"/>
          <w:i/>
          <w:sz w:val="18"/>
          <w:szCs w:val="18"/>
        </w:rPr>
        <w:t>V další části žádosti budete vyplňovat „Hraje se na adrese“ číslo 1 nebo 2 podle toho, kde se akce bude hrát.</w:t>
      </w:r>
    </w:p>
    <w:tbl>
      <w:tblPr>
        <w:tblStyle w:val="Mkatabulky"/>
        <w:tblW w:w="0" w:type="auto"/>
        <w:tblLook w:val="04A0"/>
      </w:tblPr>
      <w:tblGrid>
        <w:gridCol w:w="675"/>
        <w:gridCol w:w="3686"/>
        <w:gridCol w:w="1843"/>
        <w:gridCol w:w="878"/>
        <w:gridCol w:w="588"/>
        <w:gridCol w:w="2268"/>
      </w:tblGrid>
      <w:tr w:rsidR="00D816A8" w:rsidRPr="00F05EF6" w:rsidTr="00280068">
        <w:tc>
          <w:tcPr>
            <w:tcW w:w="675" w:type="dxa"/>
            <w:vMerge w:val="restart"/>
            <w:vAlign w:val="center"/>
          </w:tcPr>
          <w:p w:rsidR="00D816A8" w:rsidRPr="00F05EF6" w:rsidRDefault="00D816A8" w:rsidP="00F8763B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F05EF6">
              <w:rPr>
                <w:rFonts w:asciiTheme="minorHAnsi" w:hAnsiTheme="minorHAnsi"/>
                <w:sz w:val="24"/>
                <w:szCs w:val="24"/>
              </w:rPr>
              <w:t>1</w:t>
            </w:r>
          </w:p>
        </w:tc>
        <w:tc>
          <w:tcPr>
            <w:tcW w:w="9214" w:type="dxa"/>
            <w:gridSpan w:val="5"/>
            <w:vAlign w:val="center"/>
          </w:tcPr>
          <w:p w:rsidR="00D816A8" w:rsidRPr="00F05EF6" w:rsidRDefault="00D816A8" w:rsidP="00D41C66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Název zařízení: </w:t>
            </w:r>
            <w:r w:rsidR="0018716D" w:rsidRPr="00661D71">
              <w:rPr>
                <w:rStyle w:val="Nadpis1Char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Pr="00661D71">
              <w:rPr>
                <w:rStyle w:val="Nadpis1Char"/>
              </w:rPr>
              <w:instrText xml:space="preserve"> FORMTEXT </w:instrText>
            </w:r>
            <w:r w:rsidR="0018716D" w:rsidRPr="00661D71">
              <w:rPr>
                <w:rStyle w:val="Nadpis1Char"/>
              </w:rPr>
            </w:r>
            <w:r w:rsidR="0018716D" w:rsidRPr="00661D71">
              <w:rPr>
                <w:rStyle w:val="Nadpis1Char"/>
              </w:rPr>
              <w:fldChar w:fldCharType="separate"/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18716D" w:rsidRPr="00661D71">
              <w:rPr>
                <w:rStyle w:val="Nadpis1Char"/>
              </w:rPr>
              <w:fldChar w:fldCharType="end"/>
            </w:r>
            <w:bookmarkEnd w:id="7"/>
          </w:p>
        </w:tc>
      </w:tr>
      <w:tr w:rsidR="00D816A8" w:rsidRPr="00F05EF6" w:rsidTr="00280068">
        <w:tc>
          <w:tcPr>
            <w:tcW w:w="675" w:type="dxa"/>
            <w:vMerge/>
            <w:vAlign w:val="center"/>
          </w:tcPr>
          <w:p w:rsidR="00D816A8" w:rsidRPr="00F05EF6" w:rsidRDefault="00D816A8" w:rsidP="00F8763B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6379" w:type="dxa"/>
            <w:gridSpan w:val="3"/>
            <w:vAlign w:val="center"/>
          </w:tcPr>
          <w:p w:rsidR="00D816A8" w:rsidRPr="00F05EF6" w:rsidRDefault="00D816A8" w:rsidP="00D41C66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Ulice, č.p.: </w:t>
            </w:r>
            <w:r w:rsidR="0018716D" w:rsidRPr="00661D71">
              <w:rPr>
                <w:rStyle w:val="Nadpis1Char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Pr="00661D71">
              <w:rPr>
                <w:rStyle w:val="Nadpis1Char"/>
              </w:rPr>
              <w:instrText xml:space="preserve"> FORMTEXT </w:instrText>
            </w:r>
            <w:r w:rsidR="0018716D" w:rsidRPr="00661D71">
              <w:rPr>
                <w:rStyle w:val="Nadpis1Char"/>
              </w:rPr>
            </w:r>
            <w:r w:rsidR="0018716D" w:rsidRPr="00661D71">
              <w:rPr>
                <w:rStyle w:val="Nadpis1Char"/>
              </w:rPr>
              <w:fldChar w:fldCharType="separate"/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18716D" w:rsidRPr="00661D71">
              <w:rPr>
                <w:rStyle w:val="Nadpis1Char"/>
              </w:rPr>
              <w:fldChar w:fldCharType="end"/>
            </w:r>
            <w:bookmarkEnd w:id="8"/>
          </w:p>
        </w:tc>
        <w:tc>
          <w:tcPr>
            <w:tcW w:w="2835" w:type="dxa"/>
            <w:gridSpan w:val="2"/>
            <w:vAlign w:val="center"/>
          </w:tcPr>
          <w:p w:rsidR="00D816A8" w:rsidRPr="00F05EF6" w:rsidRDefault="00D816A8" w:rsidP="00D41C66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Město: </w:t>
            </w:r>
            <w:r w:rsidR="0018716D" w:rsidRPr="00661D71">
              <w:rPr>
                <w:rStyle w:val="Nadpis1Char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 w:rsidRPr="00661D71">
              <w:rPr>
                <w:rStyle w:val="Nadpis1Char"/>
              </w:rPr>
              <w:instrText xml:space="preserve"> FORMTEXT </w:instrText>
            </w:r>
            <w:r w:rsidR="0018716D" w:rsidRPr="00661D71">
              <w:rPr>
                <w:rStyle w:val="Nadpis1Char"/>
              </w:rPr>
            </w:r>
            <w:r w:rsidR="0018716D" w:rsidRPr="00661D71">
              <w:rPr>
                <w:rStyle w:val="Nadpis1Char"/>
              </w:rPr>
              <w:fldChar w:fldCharType="separate"/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18716D" w:rsidRPr="00661D71">
              <w:rPr>
                <w:rStyle w:val="Nadpis1Char"/>
              </w:rPr>
              <w:fldChar w:fldCharType="end"/>
            </w:r>
            <w:bookmarkEnd w:id="9"/>
          </w:p>
        </w:tc>
      </w:tr>
      <w:tr w:rsidR="00D816A8" w:rsidRPr="00F05EF6" w:rsidTr="00280068">
        <w:tc>
          <w:tcPr>
            <w:tcW w:w="675" w:type="dxa"/>
            <w:vMerge/>
            <w:vAlign w:val="center"/>
          </w:tcPr>
          <w:p w:rsidR="00D816A8" w:rsidRPr="00F05EF6" w:rsidRDefault="00D816A8" w:rsidP="00F8763B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D816A8" w:rsidRPr="00F05EF6" w:rsidRDefault="00D816A8" w:rsidP="001768F4">
            <w:pPr>
              <w:jc w:val="center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Počet dvorců, na kterých se turnaj hraje: </w:t>
            </w:r>
            <w:r w:rsidR="0018716D" w:rsidRPr="0028006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</w:ddList>
                </w:ffData>
              </w:fldChar>
            </w:r>
            <w:bookmarkStart w:id="10" w:name="Rozevírací1"/>
            <w:r w:rsidRPr="00280068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28006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10"/>
          </w:p>
        </w:tc>
        <w:tc>
          <w:tcPr>
            <w:tcW w:w="1843" w:type="dxa"/>
            <w:vAlign w:val="center"/>
          </w:tcPr>
          <w:p w:rsidR="00D816A8" w:rsidRPr="00280068" w:rsidRDefault="00D816A8" w:rsidP="001768F4">
            <w:pPr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040BD9">
              <w:rPr>
                <w:rFonts w:asciiTheme="minorHAnsi" w:hAnsiTheme="minorHAnsi"/>
              </w:rPr>
              <w:t>Povrch:</w:t>
            </w:r>
            <w:r w:rsidRPr="00280068"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 w:rsidR="0018716D" w:rsidRPr="00661D71">
              <w:rPr>
                <w:rStyle w:val="Nadpis1Char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1" w:name="Text14"/>
            <w:r w:rsidRPr="00661D71">
              <w:rPr>
                <w:rStyle w:val="Nadpis1Char"/>
              </w:rPr>
              <w:instrText xml:space="preserve"> FORMTEXT </w:instrText>
            </w:r>
            <w:r w:rsidR="0018716D" w:rsidRPr="00661D71">
              <w:rPr>
                <w:rStyle w:val="Nadpis1Char"/>
              </w:rPr>
            </w:r>
            <w:r w:rsidR="0018716D" w:rsidRPr="00661D71">
              <w:rPr>
                <w:rStyle w:val="Nadpis1Char"/>
              </w:rPr>
              <w:fldChar w:fldCharType="separate"/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="0018716D" w:rsidRPr="00661D71">
              <w:rPr>
                <w:rStyle w:val="Nadpis1Char"/>
              </w:rPr>
              <w:fldChar w:fldCharType="end"/>
            </w:r>
            <w:bookmarkEnd w:id="11"/>
          </w:p>
        </w:tc>
        <w:tc>
          <w:tcPr>
            <w:tcW w:w="1417" w:type="dxa"/>
            <w:gridSpan w:val="2"/>
            <w:vAlign w:val="center"/>
          </w:tcPr>
          <w:p w:rsidR="00D816A8" w:rsidRPr="00280068" w:rsidRDefault="00D816A8" w:rsidP="001768F4">
            <w:pPr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040BD9">
              <w:rPr>
                <w:rFonts w:asciiTheme="minorHAnsi" w:hAnsiTheme="minorHAnsi"/>
              </w:rPr>
              <w:t>Typ haly:</w:t>
            </w:r>
            <w:r w:rsidRPr="00280068"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 w:rsidR="0018716D" w:rsidRPr="0028006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2"/>
                  <w:enabled/>
                  <w:calcOnExit w:val="0"/>
                  <w:ddList>
                    <w:result w:val="1"/>
                    <w:listEntry w:val="Pevná"/>
                    <w:listEntry w:val="Přetlaková"/>
                    <w:listEntry w:val="Jiná"/>
                  </w:ddList>
                </w:ffData>
              </w:fldChar>
            </w:r>
            <w:bookmarkStart w:id="12" w:name="Rozevírací2"/>
            <w:r w:rsidRPr="00280068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B43F86" w:rsidRPr="00280068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28006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12"/>
          </w:p>
        </w:tc>
        <w:tc>
          <w:tcPr>
            <w:tcW w:w="2268" w:type="dxa"/>
            <w:vAlign w:val="center"/>
          </w:tcPr>
          <w:p w:rsidR="00D816A8" w:rsidRPr="00F05EF6" w:rsidRDefault="00D816A8" w:rsidP="001768F4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Vytápění na </w: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3"/>
                  <w:enabled/>
                  <w:calcOnExit w:val="0"/>
                  <w:ddList>
                    <w:result w:val="1"/>
                    <w:listEntry w:val="."/>
                    <w:listEntry w:val="&lt; 10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  <w:listEntry w:val="25"/>
                    <w:listEntry w:val="&gt; 25"/>
                  </w:ddList>
                </w:ffData>
              </w:fldChar>
            </w:r>
            <w:bookmarkStart w:id="13" w:name="Rozevírací3"/>
            <w:r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13"/>
            <w:r w:rsidRPr="00280068">
              <w:rPr>
                <w:rFonts w:asciiTheme="minorHAnsi" w:hAnsiTheme="minorHAnsi"/>
                <w:b/>
                <w:sz w:val="28"/>
                <w:szCs w:val="28"/>
              </w:rPr>
              <w:t xml:space="preserve"> °C</w:t>
            </w:r>
          </w:p>
        </w:tc>
      </w:tr>
      <w:tr w:rsidR="00D816A8" w:rsidRPr="00F05EF6" w:rsidTr="00566F25">
        <w:tc>
          <w:tcPr>
            <w:tcW w:w="675" w:type="dxa"/>
            <w:vMerge/>
            <w:vAlign w:val="center"/>
          </w:tcPr>
          <w:p w:rsidR="00D816A8" w:rsidRPr="00F05EF6" w:rsidRDefault="00D816A8" w:rsidP="00F8763B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9214" w:type="dxa"/>
            <w:gridSpan w:val="5"/>
            <w:vAlign w:val="center"/>
          </w:tcPr>
          <w:p w:rsidR="00D816A8" w:rsidRDefault="00D816A8" w:rsidP="00D816A8">
            <w:pPr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Možnost parkování: Parkování zdarma uvnitř areálu </w:t>
            </w:r>
            <w:r w:rsidR="0018716D">
              <w:rPr>
                <w:rFonts w:asciiTheme="minorHAnsi" w:hAnsiTheme="minorHAnsi"/>
              </w:rPr>
              <w:fldChar w:fldCharType="begin">
                <w:ffData>
                  <w:name w:val="Zaškrtávací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Zaškrtávací10"/>
            <w:r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>
              <w:rPr>
                <w:rFonts w:asciiTheme="minorHAnsi" w:hAnsiTheme="minorHAnsi"/>
              </w:rPr>
              <w:fldChar w:fldCharType="end"/>
            </w:r>
            <w:bookmarkEnd w:id="14"/>
            <w:r>
              <w:rPr>
                <w:rFonts w:asciiTheme="minorHAnsi" w:hAnsiTheme="minorHAnsi"/>
              </w:rPr>
              <w:t xml:space="preserve"> Parkování zdarma bezprostředně před areálem </w:t>
            </w:r>
            <w:r w:rsidR="0018716D">
              <w:rPr>
                <w:rFonts w:asciiTheme="minorHAnsi" w:hAnsiTheme="minorHAnsi"/>
              </w:rPr>
              <w:fldChar w:fldCharType="begin">
                <w:ffData>
                  <w:name w:val="Zaškrtávací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Zaškrtávací11"/>
            <w:r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>
              <w:rPr>
                <w:rFonts w:asciiTheme="minorHAnsi" w:hAnsiTheme="minorHAnsi"/>
              </w:rPr>
              <w:fldChar w:fldCharType="end"/>
            </w:r>
            <w:bookmarkEnd w:id="15"/>
          </w:p>
          <w:p w:rsidR="00D816A8" w:rsidRPr="00F05EF6" w:rsidRDefault="00D816A8" w:rsidP="00D816A8">
            <w:pPr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Parkování na placených zónách </w:t>
            </w:r>
            <w:r w:rsidR="0018716D">
              <w:rPr>
                <w:rFonts w:asciiTheme="minorHAnsi" w:hAnsiTheme="minorHAnsi"/>
              </w:rPr>
              <w:fldChar w:fldCharType="begin">
                <w:ffData>
                  <w:name w:val="Zaškrtávací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6" w:name="Zaškrtávací12"/>
            <w:r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>
              <w:rPr>
                <w:rFonts w:asciiTheme="minorHAnsi" w:hAnsiTheme="minorHAnsi"/>
              </w:rPr>
              <w:fldChar w:fldCharType="end"/>
            </w:r>
            <w:bookmarkEnd w:id="16"/>
            <w:r>
              <w:rPr>
                <w:rFonts w:asciiTheme="minorHAnsi" w:hAnsiTheme="minorHAnsi"/>
              </w:rPr>
              <w:t xml:space="preserve"> Parkování dále než 300 m od areálu </w:t>
            </w:r>
            <w:r w:rsidR="0018716D">
              <w:rPr>
                <w:rFonts w:asciiTheme="minorHAnsi" w:hAnsiTheme="minorHAnsi"/>
              </w:rPr>
              <w:fldChar w:fldCharType="begin">
                <w:ffData>
                  <w:name w:val="Zaškrtávací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Zaškrtávací13"/>
            <w:r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>
              <w:rPr>
                <w:rFonts w:asciiTheme="minorHAnsi" w:hAnsiTheme="minorHAnsi"/>
              </w:rPr>
              <w:fldChar w:fldCharType="end"/>
            </w:r>
            <w:bookmarkEnd w:id="17"/>
            <w:r>
              <w:rPr>
                <w:rFonts w:asciiTheme="minorHAnsi" w:hAnsiTheme="minorHAnsi"/>
              </w:rPr>
              <w:t xml:space="preserve"> Parkování je obtížné </w:t>
            </w:r>
            <w:r w:rsidR="0018716D">
              <w:rPr>
                <w:rFonts w:asciiTheme="minorHAnsi" w:hAnsiTheme="minorHAnsi"/>
              </w:rPr>
              <w:fldChar w:fldCharType="begin">
                <w:ffData>
                  <w:name w:val="Zaškrtávací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Zaškrtávací14"/>
            <w:r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>
              <w:rPr>
                <w:rFonts w:asciiTheme="minorHAnsi" w:hAnsiTheme="minorHAnsi"/>
              </w:rPr>
              <w:fldChar w:fldCharType="end"/>
            </w:r>
            <w:bookmarkEnd w:id="18"/>
          </w:p>
        </w:tc>
      </w:tr>
      <w:tr w:rsidR="00FD0706" w:rsidRPr="00F05EF6" w:rsidTr="00280068">
        <w:tc>
          <w:tcPr>
            <w:tcW w:w="675" w:type="dxa"/>
            <w:vMerge w:val="restart"/>
            <w:vAlign w:val="center"/>
          </w:tcPr>
          <w:p w:rsidR="00FD0706" w:rsidRPr="00F05EF6" w:rsidRDefault="00FD0706" w:rsidP="006D483A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F05EF6">
              <w:rPr>
                <w:rFonts w:asciiTheme="minorHAnsi" w:hAnsiTheme="minorHAnsi"/>
                <w:sz w:val="24"/>
                <w:szCs w:val="24"/>
              </w:rPr>
              <w:t>2</w:t>
            </w:r>
          </w:p>
        </w:tc>
        <w:tc>
          <w:tcPr>
            <w:tcW w:w="9214" w:type="dxa"/>
            <w:gridSpan w:val="5"/>
            <w:vAlign w:val="center"/>
          </w:tcPr>
          <w:p w:rsidR="00FD0706" w:rsidRPr="00F05EF6" w:rsidRDefault="00FD0706" w:rsidP="001768F4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Název zařízení: </w:t>
            </w:r>
            <w:r w:rsidR="0018716D" w:rsidRPr="00661D71">
              <w:rPr>
                <w:rStyle w:val="Nadpis1Char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661D71">
              <w:rPr>
                <w:rStyle w:val="Nadpis1Char"/>
              </w:rPr>
              <w:instrText xml:space="preserve"> FORMTEXT </w:instrText>
            </w:r>
            <w:r w:rsidR="0018716D" w:rsidRPr="00661D71">
              <w:rPr>
                <w:rStyle w:val="Nadpis1Char"/>
              </w:rPr>
            </w:r>
            <w:r w:rsidR="0018716D" w:rsidRPr="00661D71">
              <w:rPr>
                <w:rStyle w:val="Nadpis1Char"/>
              </w:rPr>
              <w:fldChar w:fldCharType="separate"/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="0018716D" w:rsidRPr="00661D71">
              <w:rPr>
                <w:rStyle w:val="Nadpis1Char"/>
              </w:rPr>
              <w:fldChar w:fldCharType="end"/>
            </w:r>
          </w:p>
        </w:tc>
      </w:tr>
      <w:tr w:rsidR="00FD0706" w:rsidRPr="00F05EF6" w:rsidTr="00280068">
        <w:tc>
          <w:tcPr>
            <w:tcW w:w="675" w:type="dxa"/>
            <w:vMerge/>
            <w:vAlign w:val="center"/>
          </w:tcPr>
          <w:p w:rsidR="00FD0706" w:rsidRPr="00F05EF6" w:rsidRDefault="00FD0706" w:rsidP="006D483A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6379" w:type="dxa"/>
            <w:gridSpan w:val="3"/>
            <w:vAlign w:val="center"/>
          </w:tcPr>
          <w:p w:rsidR="00FD0706" w:rsidRPr="00F05EF6" w:rsidRDefault="00FD0706" w:rsidP="001768F4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Ulice, č.p.: </w:t>
            </w:r>
            <w:r w:rsidR="0018716D" w:rsidRPr="00661D71">
              <w:rPr>
                <w:rStyle w:val="Nadpis1Char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661D71">
              <w:rPr>
                <w:rStyle w:val="Nadpis1Char"/>
              </w:rPr>
              <w:instrText xml:space="preserve"> FORMTEXT </w:instrText>
            </w:r>
            <w:r w:rsidR="0018716D" w:rsidRPr="00661D71">
              <w:rPr>
                <w:rStyle w:val="Nadpis1Char"/>
              </w:rPr>
            </w:r>
            <w:r w:rsidR="0018716D" w:rsidRPr="00661D71">
              <w:rPr>
                <w:rStyle w:val="Nadpis1Char"/>
              </w:rPr>
              <w:fldChar w:fldCharType="separate"/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="0018716D" w:rsidRPr="00661D71">
              <w:rPr>
                <w:rStyle w:val="Nadpis1Char"/>
              </w:rPr>
              <w:fldChar w:fldCharType="end"/>
            </w:r>
          </w:p>
        </w:tc>
        <w:tc>
          <w:tcPr>
            <w:tcW w:w="2835" w:type="dxa"/>
            <w:gridSpan w:val="2"/>
            <w:vAlign w:val="center"/>
          </w:tcPr>
          <w:p w:rsidR="00FD0706" w:rsidRPr="00F05EF6" w:rsidRDefault="00FD0706" w:rsidP="001768F4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Město: </w:t>
            </w:r>
            <w:r w:rsidR="0018716D" w:rsidRPr="00661D71">
              <w:rPr>
                <w:rStyle w:val="Nadpis1Char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1D71">
              <w:rPr>
                <w:rStyle w:val="Nadpis1Char"/>
              </w:rPr>
              <w:instrText xml:space="preserve"> FORMTEXT </w:instrText>
            </w:r>
            <w:r w:rsidR="0018716D" w:rsidRPr="00661D71">
              <w:rPr>
                <w:rStyle w:val="Nadpis1Char"/>
              </w:rPr>
            </w:r>
            <w:r w:rsidR="0018716D" w:rsidRPr="00661D71">
              <w:rPr>
                <w:rStyle w:val="Nadpis1Char"/>
              </w:rPr>
              <w:fldChar w:fldCharType="separate"/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="0018716D" w:rsidRPr="00661D71">
              <w:rPr>
                <w:rStyle w:val="Nadpis1Char"/>
              </w:rPr>
              <w:fldChar w:fldCharType="end"/>
            </w:r>
          </w:p>
        </w:tc>
      </w:tr>
      <w:tr w:rsidR="00FD0706" w:rsidRPr="00F05EF6" w:rsidTr="00280068">
        <w:tc>
          <w:tcPr>
            <w:tcW w:w="675" w:type="dxa"/>
            <w:vMerge/>
            <w:vAlign w:val="center"/>
          </w:tcPr>
          <w:p w:rsidR="00FD0706" w:rsidRPr="00F05EF6" w:rsidRDefault="00FD0706" w:rsidP="006D483A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FD0706" w:rsidRPr="00F05EF6" w:rsidRDefault="00FD0706" w:rsidP="001768F4">
            <w:pPr>
              <w:jc w:val="center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Počet dvorců, na kterých se turnaj hraje: </w:t>
            </w:r>
            <w:r w:rsidR="0018716D" w:rsidRPr="0028006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</w:ddList>
                </w:ffData>
              </w:fldChar>
            </w:r>
            <w:r w:rsidRPr="00280068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28006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:rsidR="00FD0706" w:rsidRPr="00F05EF6" w:rsidRDefault="00FD0706" w:rsidP="001768F4">
            <w:pPr>
              <w:jc w:val="center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Povrch: </w:t>
            </w:r>
            <w:r w:rsidR="0018716D" w:rsidRPr="00661D71">
              <w:rPr>
                <w:rStyle w:val="Nadpis1Char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661D71">
              <w:rPr>
                <w:rStyle w:val="Nadpis1Char"/>
              </w:rPr>
              <w:instrText xml:space="preserve"> FORMTEXT </w:instrText>
            </w:r>
            <w:r w:rsidR="0018716D" w:rsidRPr="00661D71">
              <w:rPr>
                <w:rStyle w:val="Nadpis1Char"/>
              </w:rPr>
            </w:r>
            <w:r w:rsidR="0018716D" w:rsidRPr="00661D71">
              <w:rPr>
                <w:rStyle w:val="Nadpis1Char"/>
              </w:rPr>
              <w:fldChar w:fldCharType="separate"/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Pr="00661D71">
              <w:rPr>
                <w:rStyle w:val="Nadpis1Char"/>
              </w:rPr>
              <w:t> </w:t>
            </w:r>
            <w:r w:rsidR="0018716D" w:rsidRPr="00661D71">
              <w:rPr>
                <w:rStyle w:val="Nadpis1Char"/>
              </w:rPr>
              <w:fldChar w:fldCharType="end"/>
            </w:r>
          </w:p>
        </w:tc>
        <w:tc>
          <w:tcPr>
            <w:tcW w:w="1417" w:type="dxa"/>
            <w:gridSpan w:val="2"/>
            <w:vAlign w:val="center"/>
          </w:tcPr>
          <w:p w:rsidR="00FD0706" w:rsidRPr="00F05EF6" w:rsidRDefault="00FD0706" w:rsidP="001768F4">
            <w:pPr>
              <w:jc w:val="center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Typ haly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28006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Pevná"/>
                    <w:listEntry w:val="Přetlaková"/>
                    <w:listEntry w:val="Jiná"/>
                  </w:ddList>
                </w:ffData>
              </w:fldChar>
            </w:r>
            <w:r w:rsidRPr="00280068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28006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268" w:type="dxa"/>
            <w:vAlign w:val="center"/>
          </w:tcPr>
          <w:p w:rsidR="00FD0706" w:rsidRPr="00F05EF6" w:rsidRDefault="00FD0706" w:rsidP="001768F4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Vytápění na </w: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1"/>
                    <w:listEntry w:val="."/>
                    <w:listEntry w:val="&lt; 10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  <w:listEntry w:val="25"/>
                    <w:listEntry w:val="&gt; 25"/>
                  </w:ddList>
                </w:ffData>
              </w:fldChar>
            </w:r>
            <w:r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280068">
              <w:rPr>
                <w:rFonts w:asciiTheme="minorHAnsi" w:hAnsiTheme="minorHAnsi"/>
                <w:b/>
                <w:sz w:val="28"/>
                <w:szCs w:val="28"/>
              </w:rPr>
              <w:t xml:space="preserve"> °C</w:t>
            </w:r>
          </w:p>
        </w:tc>
      </w:tr>
      <w:tr w:rsidR="00FD0706" w:rsidRPr="00F05EF6" w:rsidTr="00566F25">
        <w:tc>
          <w:tcPr>
            <w:tcW w:w="675" w:type="dxa"/>
            <w:vMerge/>
            <w:vAlign w:val="center"/>
          </w:tcPr>
          <w:p w:rsidR="00FD0706" w:rsidRPr="00F05EF6" w:rsidRDefault="00FD0706" w:rsidP="006D483A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9214" w:type="dxa"/>
            <w:gridSpan w:val="5"/>
            <w:vAlign w:val="center"/>
          </w:tcPr>
          <w:p w:rsidR="00FD0706" w:rsidRDefault="00FD0706" w:rsidP="00566F25">
            <w:pPr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Možnost parkování: Parkování zdarma uvnitř areálu </w:t>
            </w:r>
            <w:r w:rsidR="0018716D">
              <w:rPr>
                <w:rFonts w:asciiTheme="minorHAnsi" w:hAnsiTheme="minorHAnsi"/>
              </w:rPr>
              <w:fldChar w:fldCharType="begin">
                <w:ffData>
                  <w:name w:val="Zaškrtávací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>
              <w:rPr>
                <w:rFonts w:asciiTheme="minorHAnsi" w:hAnsiTheme="minorHAnsi"/>
              </w:rPr>
              <w:fldChar w:fldCharType="end"/>
            </w:r>
            <w:r>
              <w:rPr>
                <w:rFonts w:asciiTheme="minorHAnsi" w:hAnsiTheme="minorHAnsi"/>
              </w:rPr>
              <w:t xml:space="preserve"> Parkování zdarma bezprostředně před areálem </w:t>
            </w:r>
            <w:r w:rsidR="0018716D">
              <w:rPr>
                <w:rFonts w:asciiTheme="minorHAnsi" w:hAnsiTheme="minorHAnsi"/>
              </w:rPr>
              <w:fldChar w:fldCharType="begin">
                <w:ffData>
                  <w:name w:val="Zaškrtávací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>
              <w:rPr>
                <w:rFonts w:asciiTheme="minorHAnsi" w:hAnsiTheme="minorHAnsi"/>
              </w:rPr>
              <w:fldChar w:fldCharType="end"/>
            </w:r>
          </w:p>
          <w:p w:rsidR="00FD0706" w:rsidRPr="00F05EF6" w:rsidRDefault="00FD0706" w:rsidP="00566F25">
            <w:pPr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Parkování na placených zónách </w:t>
            </w:r>
            <w:r w:rsidR="0018716D">
              <w:rPr>
                <w:rFonts w:asciiTheme="minorHAnsi" w:hAnsiTheme="minorHAnsi"/>
              </w:rPr>
              <w:fldChar w:fldCharType="begin">
                <w:ffData>
                  <w:name w:val="Zaškrtávací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>
              <w:rPr>
                <w:rFonts w:asciiTheme="minorHAnsi" w:hAnsiTheme="minorHAnsi"/>
              </w:rPr>
              <w:fldChar w:fldCharType="end"/>
            </w:r>
            <w:r>
              <w:rPr>
                <w:rFonts w:asciiTheme="minorHAnsi" w:hAnsiTheme="minorHAnsi"/>
              </w:rPr>
              <w:t xml:space="preserve"> Parkování dále než 300 m od areálu </w:t>
            </w:r>
            <w:r w:rsidR="0018716D">
              <w:rPr>
                <w:rFonts w:asciiTheme="minorHAnsi" w:hAnsiTheme="minorHAnsi"/>
              </w:rPr>
              <w:fldChar w:fldCharType="begin">
                <w:ffData>
                  <w:name w:val="Zaškrtávací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>
              <w:rPr>
                <w:rFonts w:asciiTheme="minorHAnsi" w:hAnsiTheme="minorHAnsi"/>
              </w:rPr>
              <w:fldChar w:fldCharType="end"/>
            </w:r>
            <w:r>
              <w:rPr>
                <w:rFonts w:asciiTheme="minorHAnsi" w:hAnsiTheme="minorHAnsi"/>
              </w:rPr>
              <w:t xml:space="preserve"> Parkování je obtížné </w:t>
            </w:r>
            <w:r w:rsidR="0018716D">
              <w:rPr>
                <w:rFonts w:asciiTheme="minorHAnsi" w:hAnsiTheme="minorHAnsi"/>
              </w:rPr>
              <w:fldChar w:fldCharType="begin">
                <w:ffData>
                  <w:name w:val="Zaškrtávací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>
              <w:rPr>
                <w:rFonts w:asciiTheme="minorHAnsi" w:hAnsiTheme="minorHAnsi"/>
              </w:rPr>
              <w:fldChar w:fldCharType="end"/>
            </w:r>
          </w:p>
        </w:tc>
      </w:tr>
    </w:tbl>
    <w:p w:rsidR="00F8763B" w:rsidRPr="00F05EF6" w:rsidRDefault="00F623F8" w:rsidP="00757B54">
      <w:pPr>
        <w:spacing w:before="240"/>
        <w:rPr>
          <w:rFonts w:asciiTheme="minorHAnsi" w:hAnsiTheme="minorHAnsi"/>
          <w:b/>
          <w:sz w:val="24"/>
          <w:szCs w:val="24"/>
        </w:rPr>
      </w:pPr>
      <w:r w:rsidRPr="00F05EF6">
        <w:rPr>
          <w:rFonts w:asciiTheme="minorHAnsi" w:hAnsiTheme="minorHAnsi"/>
          <w:b/>
          <w:sz w:val="24"/>
          <w:szCs w:val="24"/>
        </w:rPr>
        <w:t xml:space="preserve">D. </w:t>
      </w:r>
      <w:r w:rsidR="00453B59" w:rsidRPr="00F05EF6">
        <w:rPr>
          <w:rFonts w:asciiTheme="minorHAnsi" w:hAnsiTheme="minorHAnsi"/>
          <w:b/>
          <w:sz w:val="24"/>
          <w:szCs w:val="24"/>
        </w:rPr>
        <w:t>Zkušenosti žadatele</w:t>
      </w:r>
    </w:p>
    <w:tbl>
      <w:tblPr>
        <w:tblStyle w:val="Mkatabulky"/>
        <w:tblW w:w="0" w:type="auto"/>
        <w:tblLook w:val="04A0"/>
      </w:tblPr>
      <w:tblGrid>
        <w:gridCol w:w="9889"/>
      </w:tblGrid>
      <w:tr w:rsidR="00453B59" w:rsidRPr="00F05EF6" w:rsidTr="00EE03F1">
        <w:tc>
          <w:tcPr>
            <w:tcW w:w="9889" w:type="dxa"/>
          </w:tcPr>
          <w:p w:rsidR="00453B59" w:rsidRPr="001E155B" w:rsidRDefault="0018716D" w:rsidP="00575F7B">
            <w:pPr>
              <w:rPr>
                <w:rFonts w:asciiTheme="minorHAnsi" w:hAnsiTheme="minorHAnsi"/>
                <w:b/>
                <w:sz w:val="24"/>
                <w:szCs w:val="24"/>
              </w:rPr>
            </w:pPr>
            <w:r w:rsidRPr="001E155B">
              <w:rPr>
                <w:rFonts w:asciiTheme="minorHAnsi" w:hAnsiTheme="minorHAnsi"/>
                <w:b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9" w:name="Text15"/>
            <w:r w:rsidR="00453B59" w:rsidRPr="001E155B">
              <w:rPr>
                <w:rFonts w:asciiTheme="minorHAnsi" w:hAnsiTheme="minorHAnsi"/>
                <w:b/>
                <w:sz w:val="24"/>
                <w:szCs w:val="24"/>
              </w:rPr>
              <w:instrText xml:space="preserve"> FORMTEXT </w:instrText>
            </w:r>
            <w:r w:rsidRPr="001E155B">
              <w:rPr>
                <w:rFonts w:asciiTheme="minorHAnsi" w:hAnsiTheme="minorHAnsi"/>
                <w:b/>
                <w:sz w:val="24"/>
                <w:szCs w:val="24"/>
              </w:rPr>
            </w:r>
            <w:r w:rsidRPr="001E155B">
              <w:rPr>
                <w:rFonts w:asciiTheme="minorHAnsi" w:hAnsiTheme="minorHAnsi"/>
                <w:b/>
                <w:sz w:val="24"/>
                <w:szCs w:val="24"/>
              </w:rPr>
              <w:fldChar w:fldCharType="separate"/>
            </w:r>
            <w:r w:rsidR="00575F7B">
              <w:rPr>
                <w:rFonts w:asciiTheme="minorHAnsi" w:hAnsiTheme="minorHAnsi"/>
                <w:b/>
                <w:sz w:val="24"/>
                <w:szCs w:val="24"/>
              </w:rPr>
              <w:t> </w:t>
            </w:r>
            <w:r w:rsidR="00575F7B">
              <w:rPr>
                <w:rFonts w:asciiTheme="minorHAnsi" w:hAnsiTheme="minorHAnsi"/>
                <w:b/>
                <w:sz w:val="24"/>
                <w:szCs w:val="24"/>
              </w:rPr>
              <w:t> </w:t>
            </w:r>
            <w:r w:rsidR="00575F7B">
              <w:rPr>
                <w:rFonts w:asciiTheme="minorHAnsi" w:hAnsiTheme="minorHAnsi"/>
                <w:b/>
                <w:sz w:val="24"/>
                <w:szCs w:val="24"/>
              </w:rPr>
              <w:t> </w:t>
            </w:r>
            <w:r w:rsidR="00575F7B">
              <w:rPr>
                <w:rFonts w:asciiTheme="minorHAnsi" w:hAnsiTheme="minorHAnsi"/>
                <w:b/>
                <w:sz w:val="24"/>
                <w:szCs w:val="24"/>
              </w:rPr>
              <w:t> </w:t>
            </w:r>
            <w:r w:rsidR="00575F7B">
              <w:rPr>
                <w:rFonts w:asciiTheme="minorHAnsi" w:hAnsiTheme="minorHAnsi"/>
                <w:b/>
                <w:sz w:val="24"/>
                <w:szCs w:val="24"/>
              </w:rPr>
              <w:t> </w:t>
            </w:r>
            <w:r w:rsidRPr="001E155B">
              <w:rPr>
                <w:rFonts w:asciiTheme="minorHAnsi" w:hAnsiTheme="minorHAnsi"/>
                <w:b/>
                <w:sz w:val="24"/>
                <w:szCs w:val="24"/>
              </w:rPr>
              <w:fldChar w:fldCharType="end"/>
            </w:r>
            <w:bookmarkEnd w:id="19"/>
          </w:p>
        </w:tc>
      </w:tr>
    </w:tbl>
    <w:p w:rsidR="006D483A" w:rsidRPr="00F05EF6" w:rsidRDefault="006D483A">
      <w:pPr>
        <w:rPr>
          <w:rFonts w:asciiTheme="minorHAnsi" w:hAnsiTheme="minorHAnsi"/>
          <w:b/>
          <w:sz w:val="24"/>
          <w:szCs w:val="24"/>
        </w:rPr>
      </w:pPr>
    </w:p>
    <w:p w:rsidR="006D483A" w:rsidRPr="004A0B66" w:rsidRDefault="006D483A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4A0B66">
        <w:rPr>
          <w:rFonts w:asciiTheme="minorHAnsi" w:hAnsiTheme="minorHAnsi"/>
          <w:i/>
          <w:sz w:val="16"/>
          <w:szCs w:val="16"/>
        </w:rPr>
        <w:t>Než začnete vyplňovat jednotlivé turnaje</w:t>
      </w:r>
      <w:r w:rsidR="001503C4" w:rsidRPr="004A0B66">
        <w:rPr>
          <w:rFonts w:asciiTheme="minorHAnsi" w:hAnsiTheme="minorHAnsi"/>
          <w:sz w:val="16"/>
          <w:szCs w:val="16"/>
        </w:rPr>
        <w:t xml:space="preserve">, </w:t>
      </w:r>
      <w:r w:rsidR="001503C4" w:rsidRPr="009B15C6">
        <w:rPr>
          <w:rFonts w:asciiTheme="minorHAnsi" w:hAnsiTheme="minorHAnsi"/>
          <w:i/>
          <w:sz w:val="16"/>
          <w:szCs w:val="16"/>
        </w:rPr>
        <w:t>seznamte se,</w:t>
      </w:r>
      <w:r w:rsidRPr="009B15C6">
        <w:rPr>
          <w:rFonts w:asciiTheme="minorHAnsi" w:hAnsiTheme="minorHAnsi"/>
          <w:i/>
          <w:sz w:val="16"/>
          <w:szCs w:val="16"/>
        </w:rPr>
        <w:t xml:space="preserve"> prosím</w:t>
      </w:r>
      <w:r w:rsidR="001503C4" w:rsidRPr="009B15C6">
        <w:rPr>
          <w:rFonts w:asciiTheme="minorHAnsi" w:hAnsiTheme="minorHAnsi"/>
          <w:i/>
          <w:sz w:val="16"/>
          <w:szCs w:val="16"/>
        </w:rPr>
        <w:t>,</w:t>
      </w:r>
      <w:r w:rsidRPr="009B15C6">
        <w:rPr>
          <w:rFonts w:asciiTheme="minorHAnsi" w:hAnsiTheme="minorHAnsi"/>
          <w:i/>
          <w:sz w:val="16"/>
          <w:szCs w:val="16"/>
        </w:rPr>
        <w:t xml:space="preserve"> s ustanoveními SŘ a s předpisem</w:t>
      </w:r>
      <w:r w:rsidRPr="004A0B66">
        <w:rPr>
          <w:rFonts w:asciiTheme="minorHAnsi" w:hAnsiTheme="minorHAnsi"/>
          <w:sz w:val="16"/>
          <w:szCs w:val="16"/>
        </w:rPr>
        <w:t xml:space="preserve"> </w:t>
      </w:r>
      <w:r w:rsidRPr="004A0B66">
        <w:rPr>
          <w:rFonts w:asciiTheme="minorHAnsi" w:hAnsiTheme="minorHAnsi"/>
          <w:i/>
          <w:sz w:val="16"/>
          <w:szCs w:val="16"/>
        </w:rPr>
        <w:t>PTS č. P 7/07.</w:t>
      </w:r>
    </w:p>
    <w:p w:rsidR="006D483A" w:rsidRPr="004A0B66" w:rsidRDefault="006D483A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4A0B66">
        <w:rPr>
          <w:rFonts w:asciiTheme="minorHAnsi" w:hAnsiTheme="minorHAnsi"/>
          <w:i/>
          <w:sz w:val="16"/>
          <w:szCs w:val="16"/>
        </w:rPr>
        <w:t>Žádosti klubů, které nemají vypořádané závazky vůči PTS k datu podání žádosti, budou vyřazeny.</w:t>
      </w:r>
    </w:p>
    <w:p w:rsidR="00D01B54" w:rsidRPr="004A0B66" w:rsidRDefault="00D01B54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4A0B66">
        <w:rPr>
          <w:rFonts w:asciiTheme="minorHAnsi" w:hAnsiTheme="minorHAnsi"/>
          <w:i/>
          <w:sz w:val="16"/>
          <w:szCs w:val="16"/>
        </w:rPr>
        <w:t>Zařazení turnaje do termínové listiny je podmíněno následným uzavřením smlouvy o uspořádání turnaje mezi klubem a PTS (platí pouze pro přebory).</w:t>
      </w:r>
    </w:p>
    <w:p w:rsidR="004170C9" w:rsidRPr="004A0B66" w:rsidRDefault="004170C9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4A0B66">
        <w:rPr>
          <w:rFonts w:asciiTheme="minorHAnsi" w:hAnsiTheme="minorHAnsi"/>
          <w:i/>
          <w:sz w:val="16"/>
          <w:szCs w:val="16"/>
        </w:rPr>
        <w:t xml:space="preserve">Turnaje třídy „B“ jsou v zimní sezóně 2016/17 vypsány bez kvalifikací, v hlavních soutěžích bude startovat </w:t>
      </w:r>
      <w:r w:rsidRPr="004A0B66">
        <w:rPr>
          <w:rFonts w:asciiTheme="minorHAnsi" w:hAnsiTheme="minorHAnsi"/>
          <w:b/>
          <w:i/>
          <w:sz w:val="16"/>
          <w:szCs w:val="16"/>
        </w:rPr>
        <w:t>32 hráčů a hráček</w:t>
      </w:r>
      <w:r w:rsidRPr="004A0B66">
        <w:rPr>
          <w:rFonts w:asciiTheme="minorHAnsi" w:hAnsiTheme="minorHAnsi"/>
          <w:i/>
          <w:sz w:val="16"/>
          <w:szCs w:val="16"/>
        </w:rPr>
        <w:t>. Pokud pořadatel chce uspořádat turnaj třídy „B“ s kvalifikací, posune se datum konání o jeden kvalifikační den (většinou pátek) dopředu</w:t>
      </w:r>
      <w:r w:rsidR="002160A9" w:rsidRPr="004A0B66">
        <w:rPr>
          <w:rFonts w:asciiTheme="minorHAnsi" w:hAnsiTheme="minorHAnsi"/>
          <w:i/>
          <w:sz w:val="16"/>
          <w:szCs w:val="16"/>
        </w:rPr>
        <w:t>.</w:t>
      </w:r>
    </w:p>
    <w:p w:rsidR="00C9034F" w:rsidRPr="004A0B66" w:rsidRDefault="00C9034F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4A0B66">
        <w:rPr>
          <w:rFonts w:asciiTheme="minorHAnsi" w:hAnsiTheme="minorHAnsi"/>
          <w:i/>
          <w:sz w:val="16"/>
          <w:szCs w:val="16"/>
        </w:rPr>
        <w:t>Pořadatel musí doložit oprávněnost k výkonu funkce vrchního rozhodčího a zdravotníka. Povinnost dokládat oprávněnost k výkonu funkce nemusí osoby, které jsou registrovány PTS. Rozhodčí – platná licence u PTS, zdravotník – absolvent kurzu „Zdravotník při sportovní soutěži a tréninku“, který pořádá PTS.</w:t>
      </w:r>
    </w:p>
    <w:p w:rsidR="003168AE" w:rsidRPr="004A0B66" w:rsidRDefault="003168AE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4A0B66">
        <w:rPr>
          <w:rFonts w:asciiTheme="minorHAnsi" w:hAnsiTheme="minorHAnsi"/>
          <w:i/>
          <w:sz w:val="16"/>
          <w:szCs w:val="16"/>
        </w:rPr>
        <w:t xml:space="preserve">V záhlaví akce nejprve zaškrtněte ANO (v případě, že máte o akci zájem) nebo NE (v případě, že o akce nemáte zájem) Pokud zaškrtne NE, dále akci nevyplňujte. Priorita znamená pořadí, v jakém upřednostňujete přidělení akce. (1 nejvyšší priorita). Priorita 1 by se neměla opakovat. Způsob prezentace můžete kombinovat. </w:t>
      </w:r>
      <w:r w:rsidR="002523B4">
        <w:rPr>
          <w:rFonts w:asciiTheme="minorHAnsi" w:hAnsiTheme="minorHAnsi"/>
          <w:i/>
          <w:sz w:val="16"/>
          <w:szCs w:val="16"/>
        </w:rPr>
        <w:t>Den a čas prezentace navrhujete sami. Počet účastníků uvádějte max. počet hráčů, které jste schopni obsloužit. Výše startovného nesmí překročit SŘ stanovenou výši. U turnajů Mistrovství Prahy je max. částka startovného u mládeže 400,- Kč u dospělých 500,- Kč. U turnajů B je možné povolit kvalifikaci. V případě, že chcete uspořádat kvalifikaci, zaškrtněte ANO, vyplňte max. počet účastníků kvalifikace a do kolonky „Další sdělení napište podrobnosti ke kvalifikaci. Kvalifikaci nemusí řídící orgán povolit.</w:t>
      </w:r>
    </w:p>
    <w:p w:rsidR="003168AE" w:rsidRPr="004A0B66" w:rsidRDefault="003168AE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4A0B66">
        <w:rPr>
          <w:rFonts w:asciiTheme="minorHAnsi" w:hAnsiTheme="minorHAnsi"/>
          <w:i/>
          <w:sz w:val="16"/>
          <w:szCs w:val="16"/>
        </w:rPr>
        <w:t>U přihlašované akce je povinné vyplnit všechny kolonky s výjimkou „Další sdělení žadatele“, které slouží k uvedení argumentů, které podpoří přidělení turnaje</w:t>
      </w:r>
      <w:r w:rsidR="004A0B66">
        <w:rPr>
          <w:rFonts w:asciiTheme="minorHAnsi" w:hAnsiTheme="minorHAnsi"/>
          <w:i/>
          <w:sz w:val="16"/>
          <w:szCs w:val="16"/>
        </w:rPr>
        <w:t xml:space="preserve"> (např. – vítěz obdrží telefon v hodnotě 10.000 Kč, popis zázemí a doplňkových služeb).</w:t>
      </w:r>
    </w:p>
    <w:p w:rsidR="00D01B54" w:rsidRPr="004A0B66" w:rsidRDefault="00D01B54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4A0B66">
        <w:rPr>
          <w:rFonts w:asciiTheme="minorHAnsi" w:hAnsiTheme="minorHAnsi"/>
          <w:i/>
          <w:sz w:val="16"/>
          <w:szCs w:val="16"/>
        </w:rPr>
        <w:lastRenderedPageBreak/>
        <w:t xml:space="preserve">Termín pro odevzdání žádostí je </w:t>
      </w:r>
      <w:r w:rsidR="00E35B39">
        <w:rPr>
          <w:rFonts w:asciiTheme="minorHAnsi" w:hAnsiTheme="minorHAnsi"/>
          <w:b/>
          <w:i/>
        </w:rPr>
        <w:t>14. září 2016 14,00</w:t>
      </w:r>
      <w:r w:rsidRPr="004A0B66">
        <w:rPr>
          <w:rFonts w:asciiTheme="minorHAnsi" w:hAnsiTheme="minorHAnsi"/>
          <w:i/>
          <w:sz w:val="16"/>
          <w:szCs w:val="16"/>
        </w:rPr>
        <w:t xml:space="preserve">. Do tohoto termínu musí být žádosti </w:t>
      </w:r>
      <w:r w:rsidR="002160A9" w:rsidRPr="004A0B66">
        <w:rPr>
          <w:rFonts w:asciiTheme="minorHAnsi" w:hAnsiTheme="minorHAnsi"/>
          <w:i/>
          <w:sz w:val="16"/>
          <w:szCs w:val="16"/>
        </w:rPr>
        <w:t xml:space="preserve">fyzicky </w:t>
      </w:r>
      <w:r w:rsidRPr="004A0B66">
        <w:rPr>
          <w:rFonts w:asciiTheme="minorHAnsi" w:hAnsiTheme="minorHAnsi"/>
          <w:i/>
          <w:sz w:val="16"/>
          <w:szCs w:val="16"/>
        </w:rPr>
        <w:t>na sekretariátu PTS.</w:t>
      </w:r>
    </w:p>
    <w:p w:rsidR="00FE4A37" w:rsidRDefault="00D01B54" w:rsidP="00FE4A37">
      <w:pPr>
        <w:jc w:val="both"/>
        <w:rPr>
          <w:rFonts w:asciiTheme="minorHAnsi" w:hAnsiTheme="minorHAnsi"/>
          <w:i/>
          <w:sz w:val="16"/>
          <w:szCs w:val="16"/>
        </w:rPr>
      </w:pPr>
      <w:r w:rsidRPr="004A0B66">
        <w:rPr>
          <w:rFonts w:asciiTheme="minorHAnsi" w:hAnsiTheme="minorHAnsi"/>
          <w:i/>
          <w:sz w:val="16"/>
          <w:szCs w:val="16"/>
        </w:rPr>
        <w:t>Informace k žádosti podává sekretář svazu Dr. Ivan Vyvadil</w:t>
      </w:r>
    </w:p>
    <w:p w:rsidR="00E35B39" w:rsidRDefault="00E35B39" w:rsidP="00FE4A37">
      <w:pPr>
        <w:jc w:val="both"/>
        <w:rPr>
          <w:rFonts w:asciiTheme="minorHAnsi" w:hAnsiTheme="minorHAnsi"/>
          <w:i/>
          <w:sz w:val="16"/>
          <w:szCs w:val="16"/>
        </w:rPr>
      </w:pPr>
    </w:p>
    <w:p w:rsidR="00E35B39" w:rsidRPr="00B43F86" w:rsidRDefault="00B43F86" w:rsidP="00FE4A37">
      <w:pPr>
        <w:jc w:val="both"/>
        <w:rPr>
          <w:rFonts w:asciiTheme="minorHAnsi" w:hAnsiTheme="minorHAnsi"/>
          <w:b/>
          <w:sz w:val="24"/>
          <w:szCs w:val="24"/>
        </w:rPr>
      </w:pPr>
      <w:r w:rsidRPr="00B43F86">
        <w:rPr>
          <w:rFonts w:asciiTheme="minorHAnsi" w:hAnsiTheme="minorHAnsi"/>
          <w:b/>
          <w:sz w:val="24"/>
          <w:szCs w:val="24"/>
        </w:rPr>
        <w:t xml:space="preserve">E. </w:t>
      </w:r>
      <w:r w:rsidR="00E35B39" w:rsidRPr="00B43F86">
        <w:rPr>
          <w:rFonts w:asciiTheme="minorHAnsi" w:hAnsiTheme="minorHAnsi"/>
          <w:b/>
          <w:sz w:val="24"/>
          <w:szCs w:val="24"/>
        </w:rPr>
        <w:t>Přehled turnajů</w:t>
      </w:r>
    </w:p>
    <w:p w:rsidR="00744DC6" w:rsidRDefault="00744DC6" w:rsidP="00FE4A37">
      <w:pPr>
        <w:jc w:val="both"/>
        <w:rPr>
          <w:rFonts w:asciiTheme="minorHAnsi" w:hAnsiTheme="minorHAnsi"/>
          <w:i/>
          <w:sz w:val="16"/>
          <w:szCs w:val="16"/>
        </w:rPr>
      </w:pPr>
    </w:p>
    <w:p w:rsidR="00B43F86" w:rsidRPr="00B43F86" w:rsidRDefault="0018716D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r w:rsidRPr="00B43F86">
        <w:rPr>
          <w:rFonts w:asciiTheme="minorHAnsi" w:hAnsiTheme="minorHAnsi"/>
          <w:b w:val="0"/>
          <w:w w:val="80"/>
          <w:sz w:val="16"/>
          <w:szCs w:val="16"/>
        </w:rPr>
        <w:fldChar w:fldCharType="begin"/>
      </w:r>
      <w:r w:rsidR="00744DC6" w:rsidRPr="00B43F86">
        <w:rPr>
          <w:rFonts w:asciiTheme="minorHAnsi" w:hAnsiTheme="minorHAnsi"/>
          <w:b w:val="0"/>
          <w:w w:val="80"/>
          <w:sz w:val="16"/>
          <w:szCs w:val="16"/>
        </w:rPr>
        <w:instrText xml:space="preserve"> TOC \o "1-1" \h \z \t "Název;2" </w:instrText>
      </w:r>
      <w:r w:rsidRPr="00B43F86">
        <w:rPr>
          <w:rFonts w:asciiTheme="minorHAnsi" w:hAnsiTheme="minorHAnsi"/>
          <w:b w:val="0"/>
          <w:w w:val="80"/>
          <w:sz w:val="16"/>
          <w:szCs w:val="16"/>
        </w:rPr>
        <w:fldChar w:fldCharType="separate"/>
      </w:r>
      <w:hyperlink w:anchor="_Toc460327822" w:history="1">
        <w:r w:rsidR="00B43F86" w:rsidRPr="00B43F86">
          <w:rPr>
            <w:rStyle w:val="Hypertextovodkaz"/>
            <w:noProof/>
            <w:w w:val="80"/>
          </w:rPr>
          <w:t>1</w:t>
        </w:r>
        <w:r w:rsidR="00B43F86" w:rsidRPr="00B43F86">
          <w:rPr>
            <w:noProof/>
            <w:webHidden/>
            <w:w w:val="80"/>
          </w:rPr>
          <w:tab/>
        </w:r>
        <w:r w:rsidR="00B43F86" w:rsidRPr="00B43F86">
          <w:rPr>
            <w:noProof/>
            <w:webHidden/>
            <w:w w:val="80"/>
          </w:rPr>
          <w:fldChar w:fldCharType="begin"/>
        </w:r>
        <w:r w:rsidR="00B43F86" w:rsidRPr="00B43F86">
          <w:rPr>
            <w:noProof/>
            <w:webHidden/>
            <w:w w:val="80"/>
          </w:rPr>
          <w:instrText xml:space="preserve"> PAGEREF _Toc460327822 \h </w:instrText>
        </w:r>
        <w:r w:rsidR="00B43F86" w:rsidRPr="00B43F86">
          <w:rPr>
            <w:noProof/>
            <w:webHidden/>
            <w:w w:val="80"/>
          </w:rPr>
        </w:r>
        <w:r w:rsidR="00B43F86" w:rsidRPr="00B43F86">
          <w:rPr>
            <w:noProof/>
            <w:webHidden/>
            <w:w w:val="80"/>
          </w:rPr>
          <w:fldChar w:fldCharType="separate"/>
        </w:r>
        <w:r w:rsidR="00B43F86" w:rsidRPr="00B43F86">
          <w:rPr>
            <w:noProof/>
            <w:webHidden/>
            <w:w w:val="80"/>
          </w:rPr>
          <w:t>4</w:t>
        </w:r>
        <w:r w:rsidR="00B43F86"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23" w:history="1">
        <w:r w:rsidRPr="00B43F86">
          <w:rPr>
            <w:rStyle w:val="Hypertextovodkaz"/>
            <w:noProof/>
            <w:w w:val="80"/>
          </w:rPr>
          <w:t>17. – 20. 12. 2016, 2. turnaj třídy „B“ mladší žáci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_Toc460327823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4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24" w:history="1">
        <w:r w:rsidRPr="00B43F86">
          <w:rPr>
            <w:rStyle w:val="Hypertextovodkaz"/>
            <w:noProof/>
            <w:w w:val="80"/>
          </w:rPr>
          <w:t>2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_Toc460327824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4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25" w:history="1">
        <w:r w:rsidRPr="00B43F86">
          <w:rPr>
            <w:rStyle w:val="Hypertextovodkaz"/>
            <w:noProof/>
            <w:w w:val="80"/>
          </w:rPr>
          <w:t>17. – 20. 12. 2016, 2. turnaj třídy „B“ mladší žákyně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_Toc460327825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4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26" w:history="1">
        <w:r w:rsidRPr="00B43F86">
          <w:rPr>
            <w:rStyle w:val="Hypertextovodkaz"/>
            <w:noProof/>
            <w:w w:val="80"/>
          </w:rPr>
          <w:t>3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_Toc460327826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4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27" w:history="1">
        <w:r w:rsidRPr="00B43F86">
          <w:rPr>
            <w:rStyle w:val="Hypertextovodkaz"/>
            <w:noProof/>
            <w:w w:val="80"/>
          </w:rPr>
          <w:t>11. – 14. 03. 2016, 6. turnaj třídy „B“ mladší žáci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_Toc460327827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4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28" w:history="1">
        <w:r w:rsidRPr="00B43F86">
          <w:rPr>
            <w:rStyle w:val="Hypertextovodkaz"/>
            <w:noProof/>
            <w:w w:val="80"/>
          </w:rPr>
          <w:t>4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_Toc460327828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4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29" w:history="1">
        <w:r w:rsidRPr="00B43F86">
          <w:rPr>
            <w:rStyle w:val="Hypertextovodkaz"/>
            <w:noProof/>
            <w:w w:val="80"/>
          </w:rPr>
          <w:t>11. – 14. 03. 2016, 6. turnaj třídy „B“ mladší žákyně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_Toc460327829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4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30" w:history="1">
        <w:r w:rsidRPr="00B43F86">
          <w:rPr>
            <w:rStyle w:val="Hypertextovodkaz"/>
            <w:noProof/>
            <w:w w:val="80"/>
          </w:rPr>
          <w:t>5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_Toc460327830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5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31" w:history="1">
        <w:r w:rsidRPr="00B43F86">
          <w:rPr>
            <w:rStyle w:val="Hypertextovodkaz"/>
            <w:noProof/>
            <w:w w:val="80"/>
          </w:rPr>
          <w:t>10. – 13. 12. 2016, 1. turnaj třídy „B“ starší žáci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_Toc460327831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5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32" w:history="1">
        <w:r w:rsidRPr="00B43F86">
          <w:rPr>
            <w:rStyle w:val="Hypertextovodkaz"/>
            <w:noProof/>
            <w:w w:val="80"/>
          </w:rPr>
          <w:t>6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_Toc460327832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5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33" w:history="1">
        <w:r w:rsidRPr="00B43F86">
          <w:rPr>
            <w:rStyle w:val="Hypertextovodkaz"/>
            <w:noProof/>
            <w:w w:val="80"/>
          </w:rPr>
          <w:t>10. – 13. 12. 2016, 1. turnaj třídy „B“ starší žákyně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_Toc460327833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5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34" w:history="1">
        <w:r w:rsidRPr="00B43F86">
          <w:rPr>
            <w:rStyle w:val="Hypertextovodkaz"/>
            <w:noProof/>
            <w:w w:val="80"/>
          </w:rPr>
          <w:t>7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_Toc460327834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5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35" w:history="1">
        <w:r w:rsidRPr="00B43F86">
          <w:rPr>
            <w:rStyle w:val="Hypertextovodkaz"/>
            <w:noProof/>
            <w:w w:val="80"/>
          </w:rPr>
          <w:t>18. – 21. 02. 2017, 4. turnaj třídy „B“ starší žáci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_Toc460327835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5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36" w:history="1">
        <w:r w:rsidRPr="00B43F86">
          <w:rPr>
            <w:rStyle w:val="Hypertextovodkaz"/>
            <w:noProof/>
            <w:w w:val="80"/>
          </w:rPr>
          <w:t>8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_Toc460327836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6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37" w:history="1">
        <w:r w:rsidRPr="00B43F86">
          <w:rPr>
            <w:rStyle w:val="Hypertextovodkaz"/>
            <w:noProof/>
            <w:w w:val="80"/>
          </w:rPr>
          <w:t>18. – 21. 02. 2017, 4. turnaj třídy „B“ starší žákyně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_Toc460327837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6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38" w:history="1">
        <w:r w:rsidRPr="00B43F86">
          <w:rPr>
            <w:rStyle w:val="Hypertextovodkaz"/>
            <w:noProof/>
            <w:w w:val="80"/>
          </w:rPr>
          <w:t>9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_Toc460327838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6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39" w:history="1">
        <w:r w:rsidRPr="00B43F86">
          <w:rPr>
            <w:rStyle w:val="Hypertextovodkaz"/>
            <w:noProof/>
            <w:w w:val="80"/>
          </w:rPr>
          <w:t>14. – 17. 01. 2017, 3. turnaj třídy „B“ dorostenci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_Toc460327839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6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40" w:history="1">
        <w:r w:rsidRPr="00B43F86">
          <w:rPr>
            <w:rStyle w:val="Hypertextovodkaz"/>
            <w:noProof/>
            <w:w w:val="80"/>
          </w:rPr>
          <w:t>10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_Toc460327840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6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41" w:history="1">
        <w:r w:rsidRPr="00B43F86">
          <w:rPr>
            <w:rStyle w:val="Hypertextovodkaz"/>
            <w:noProof/>
            <w:w w:val="80"/>
          </w:rPr>
          <w:t>14. – 17. 01. 2017, 3. turnaj třídy „B“ dorostenky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_Toc460327841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6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42" w:history="1">
        <w:r w:rsidRPr="00B43F86">
          <w:rPr>
            <w:rStyle w:val="Hypertextovodkaz"/>
            <w:noProof/>
            <w:w w:val="80"/>
          </w:rPr>
          <w:t>11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_Toc460327842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7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43" w:history="1">
        <w:r w:rsidRPr="00B43F86">
          <w:rPr>
            <w:rStyle w:val="Hypertextovodkaz"/>
            <w:noProof/>
            <w:w w:val="80"/>
          </w:rPr>
          <w:t>18. – 21. 03. 2017, 5. turnaj třídy „B“ dorostenci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_Toc460327843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7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44" w:history="1">
        <w:r w:rsidRPr="00B43F86">
          <w:rPr>
            <w:rStyle w:val="Hypertextovodkaz"/>
            <w:noProof/>
            <w:w w:val="80"/>
          </w:rPr>
          <w:t>12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_Toc460327844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7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45" w:history="1">
        <w:r w:rsidRPr="00B43F86">
          <w:rPr>
            <w:rStyle w:val="Hypertextovodkaz"/>
            <w:noProof/>
            <w:w w:val="80"/>
          </w:rPr>
          <w:t>18. – 21. 03. 2017, 5. turnaj třídy „B“ dorostenky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_Toc460327845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7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46" w:history="1">
        <w:r w:rsidRPr="00B43F86">
          <w:rPr>
            <w:rStyle w:val="Hypertextovodkaz"/>
            <w:noProof/>
            <w:w w:val="80"/>
          </w:rPr>
          <w:t>13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_Toc460327846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7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47" w:history="1">
        <w:r w:rsidRPr="00B43F86">
          <w:rPr>
            <w:rStyle w:val="Hypertextovodkaz"/>
            <w:noProof/>
            <w:w w:val="80"/>
          </w:rPr>
          <w:t>27. – 30. 12. 2016, 2. turnaj třídy „B“ muži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_Toc460327847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7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48" w:history="1">
        <w:r w:rsidRPr="00B43F86">
          <w:rPr>
            <w:rStyle w:val="Hypertextovodkaz"/>
            <w:noProof/>
            <w:w w:val="80"/>
          </w:rPr>
          <w:t>14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_Toc460327848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8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49" w:history="1">
        <w:r w:rsidRPr="00B43F86">
          <w:rPr>
            <w:rStyle w:val="Hypertextovodkaz"/>
            <w:noProof/>
            <w:w w:val="80"/>
          </w:rPr>
          <w:t>27. – 30. 12. 2016, 2. turnaj třídy „B“ ženy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_Toc460327849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8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50" w:history="1">
        <w:r w:rsidRPr="00B43F86">
          <w:rPr>
            <w:rStyle w:val="Hypertextovodkaz"/>
            <w:noProof/>
            <w:w w:val="80"/>
          </w:rPr>
          <w:t>15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_Toc460327850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8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51" w:history="1">
        <w:r w:rsidRPr="00B43F86">
          <w:rPr>
            <w:rStyle w:val="Hypertextovodkaz"/>
            <w:noProof/>
            <w:w w:val="80"/>
          </w:rPr>
          <w:t>21. – 24. 01. 2017, 4. turnaj třídy „B“ muži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_Toc460327851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8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52" w:history="1">
        <w:r w:rsidRPr="00B43F86">
          <w:rPr>
            <w:rStyle w:val="Hypertextovodkaz"/>
            <w:noProof/>
            <w:w w:val="80"/>
          </w:rPr>
          <w:t>16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_Toc460327852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8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53" w:history="1">
        <w:r w:rsidRPr="00B43F86">
          <w:rPr>
            <w:rStyle w:val="Hypertextovodkaz"/>
            <w:noProof/>
            <w:w w:val="80"/>
          </w:rPr>
          <w:t>21. – 24. 01. 2017, 4. turnaj třídy „B“ ženy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_Toc460327853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8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54" w:history="1">
        <w:r w:rsidRPr="00B43F86">
          <w:rPr>
            <w:rStyle w:val="Hypertextovodkaz"/>
            <w:noProof/>
            <w:w w:val="80"/>
          </w:rPr>
          <w:t>17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_Toc460327854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9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55" w:history="1">
        <w:r w:rsidRPr="00B43F86">
          <w:rPr>
            <w:rStyle w:val="Hypertextovodkaz"/>
            <w:noProof/>
            <w:w w:val="80"/>
          </w:rPr>
          <w:t>Mistrovství Prahy mladších žáků, 07. – 09. 01. 2017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_Toc460327855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9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56" w:history="1">
        <w:r w:rsidRPr="00B43F86">
          <w:rPr>
            <w:rStyle w:val="Hypertextovodkaz"/>
            <w:noProof/>
            <w:w w:val="80"/>
          </w:rPr>
          <w:t>18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_Toc460327856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9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57" w:history="1">
        <w:r w:rsidRPr="00B43F86">
          <w:rPr>
            <w:rStyle w:val="Hypertextovodkaz"/>
            <w:noProof/>
            <w:w w:val="80"/>
          </w:rPr>
          <w:t>Mistrovství Prahy mladších žákyň, 07. – 09. 01. 2017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_Toc460327857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9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58" w:history="1">
        <w:r w:rsidRPr="00B43F86">
          <w:rPr>
            <w:rStyle w:val="Hypertextovodkaz"/>
            <w:noProof/>
            <w:w w:val="80"/>
          </w:rPr>
          <w:t>19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_Toc460327858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9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59" w:history="1">
        <w:r w:rsidRPr="00B43F86">
          <w:rPr>
            <w:rStyle w:val="Hypertextovodkaz"/>
            <w:noProof/>
            <w:w w:val="80"/>
          </w:rPr>
          <w:t>Mistrovství Prahy starších žáků, 28. – 30. 01. 2017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_Toc460327859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9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60" w:history="1">
        <w:r w:rsidRPr="00B43F86">
          <w:rPr>
            <w:rStyle w:val="Hypertextovodkaz"/>
            <w:noProof/>
            <w:w w:val="80"/>
          </w:rPr>
          <w:t>20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_Toc460327860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9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61" w:history="1">
        <w:r w:rsidRPr="00B43F86">
          <w:rPr>
            <w:rStyle w:val="Hypertextovodkaz"/>
            <w:noProof/>
            <w:w w:val="80"/>
          </w:rPr>
          <w:t>Mistrovství Prahy starších žákyň, 28. – 30. 01. 2017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_Toc460327861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9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62" w:history="1">
        <w:r w:rsidRPr="00B43F86">
          <w:rPr>
            <w:rStyle w:val="Hypertextovodkaz"/>
            <w:noProof/>
            <w:w w:val="80"/>
          </w:rPr>
          <w:t>21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_Toc460327862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10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63" w:history="1">
        <w:r w:rsidRPr="00B43F86">
          <w:rPr>
            <w:rStyle w:val="Hypertextovodkaz"/>
            <w:noProof/>
            <w:w w:val="80"/>
          </w:rPr>
          <w:t>Mistrovství Prahy dorostenci, 11. – 13. 02. 2017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_Toc460327863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10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64" w:history="1">
        <w:r w:rsidRPr="00B43F86">
          <w:rPr>
            <w:rStyle w:val="Hypertextovodkaz"/>
            <w:noProof/>
            <w:w w:val="80"/>
          </w:rPr>
          <w:t>22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_Toc460327864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10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65" w:history="1">
        <w:r w:rsidRPr="00B43F86">
          <w:rPr>
            <w:rStyle w:val="Hypertextovodkaz"/>
            <w:noProof/>
            <w:w w:val="80"/>
          </w:rPr>
          <w:t>Mistrovství Prahy dorostenky, 11. – 13. 02. 2017ANO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_Toc460327865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10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66" w:history="1">
        <w:r w:rsidRPr="00B43F86">
          <w:rPr>
            <w:rStyle w:val="Hypertextovodkaz"/>
            <w:noProof/>
            <w:w w:val="80"/>
          </w:rPr>
          <w:t>23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_Toc460327866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10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67" w:history="1">
        <w:r w:rsidRPr="00B43F86">
          <w:rPr>
            <w:rStyle w:val="Hypertextovodkaz"/>
            <w:noProof/>
            <w:w w:val="80"/>
          </w:rPr>
          <w:t>Mistrovství Prahy muži, 10. – 12. 12. 2016,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_Toc460327867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10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1"/>
        <w:tabs>
          <w:tab w:val="right" w:leader="dot" w:pos="9913"/>
        </w:tabs>
        <w:spacing w:before="0"/>
        <w:rPr>
          <w:rFonts w:asciiTheme="minorHAnsi" w:eastAsiaTheme="minorEastAsia" w:hAnsiTheme="minorHAnsi" w:cstheme="minorBidi"/>
          <w:b w:val="0"/>
          <w:bCs w:val="0"/>
          <w:caps w:val="0"/>
          <w:noProof/>
          <w:w w:val="80"/>
          <w:sz w:val="22"/>
          <w:szCs w:val="22"/>
          <w:lang w:eastAsia="cs-CZ"/>
        </w:rPr>
      </w:pPr>
      <w:hyperlink w:anchor="_Toc460327868" w:history="1">
        <w:r w:rsidRPr="00B43F86">
          <w:rPr>
            <w:rStyle w:val="Hypertextovodkaz"/>
            <w:noProof/>
            <w:w w:val="80"/>
          </w:rPr>
          <w:t>24</w:t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_Toc460327868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11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B43F86" w:rsidRPr="00B43F86" w:rsidRDefault="00B43F86" w:rsidP="00B43F86">
      <w:pPr>
        <w:pStyle w:val="Obsah2"/>
        <w:tabs>
          <w:tab w:val="right" w:leader="dot" w:pos="9913"/>
        </w:tabs>
        <w:spacing w:before="0"/>
        <w:rPr>
          <w:rFonts w:eastAsiaTheme="minorEastAsia" w:cstheme="minorBidi"/>
          <w:b w:val="0"/>
          <w:bCs w:val="0"/>
          <w:noProof/>
          <w:w w:val="80"/>
          <w:sz w:val="22"/>
          <w:szCs w:val="22"/>
          <w:lang w:eastAsia="cs-CZ"/>
        </w:rPr>
      </w:pPr>
      <w:hyperlink w:anchor="_Toc460327869" w:history="1">
        <w:r w:rsidRPr="00B43F86">
          <w:rPr>
            <w:rStyle w:val="Hypertextovodkaz"/>
            <w:noProof/>
            <w:w w:val="80"/>
          </w:rPr>
          <w:t>Mistrovství Prahy ženy, 19. – 21. 11. 2016, ANO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NE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FORMCHECKBOX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rStyle w:val="Hypertextovodkaz"/>
            <w:noProof/>
            <w:w w:val="80"/>
          </w:rPr>
          <w:t xml:space="preserve"> Priorita: </w:t>
        </w:r>
        <w:r w:rsidRPr="00B43F86">
          <w:rPr>
            <w:rStyle w:val="Hypertextovodkaz"/>
            <w:noProof/>
            <w:w w:val="80"/>
          </w:rPr>
          <w:fldChar w:fldCharType="begin"/>
        </w:r>
        <w:r w:rsidRPr="00B43F86">
          <w:rPr>
            <w:rStyle w:val="Hypertextovodkaz"/>
            <w:noProof/>
            <w:w w:val="80"/>
          </w:rPr>
          <w:instrText xml:space="preserve"> FORMDROPDOWN </w:instrText>
        </w:r>
        <w:r w:rsidRPr="00B43F86">
          <w:rPr>
            <w:rStyle w:val="Hypertextovodkaz"/>
            <w:noProof/>
            <w:w w:val="80"/>
          </w:rPr>
        </w:r>
        <w:r w:rsidRPr="00B43F86">
          <w:rPr>
            <w:rStyle w:val="Hypertextovodkaz"/>
            <w:noProof/>
            <w:w w:val="80"/>
          </w:rPr>
          <w:fldChar w:fldCharType="separate"/>
        </w:r>
        <w:r w:rsidRPr="00B43F86">
          <w:rPr>
            <w:rStyle w:val="Hypertextovodkaz"/>
            <w:noProof/>
            <w:w w:val="80"/>
          </w:rPr>
          <w:fldChar w:fldCharType="end"/>
        </w:r>
        <w:r w:rsidRPr="00B43F86">
          <w:rPr>
            <w:noProof/>
            <w:webHidden/>
            <w:w w:val="80"/>
          </w:rPr>
          <w:tab/>
        </w:r>
        <w:r w:rsidRPr="00B43F86">
          <w:rPr>
            <w:noProof/>
            <w:webHidden/>
            <w:w w:val="80"/>
          </w:rPr>
          <w:fldChar w:fldCharType="begin"/>
        </w:r>
        <w:r w:rsidRPr="00B43F86">
          <w:rPr>
            <w:noProof/>
            <w:webHidden/>
            <w:w w:val="80"/>
          </w:rPr>
          <w:instrText xml:space="preserve"> PAGEREF _Toc460327869 \h </w:instrText>
        </w:r>
        <w:r w:rsidRPr="00B43F86">
          <w:rPr>
            <w:noProof/>
            <w:webHidden/>
            <w:w w:val="80"/>
          </w:rPr>
        </w:r>
        <w:r w:rsidRPr="00B43F86">
          <w:rPr>
            <w:noProof/>
            <w:webHidden/>
            <w:w w:val="80"/>
          </w:rPr>
          <w:fldChar w:fldCharType="separate"/>
        </w:r>
        <w:r w:rsidRPr="00B43F86">
          <w:rPr>
            <w:noProof/>
            <w:webHidden/>
            <w:w w:val="80"/>
          </w:rPr>
          <w:t>11</w:t>
        </w:r>
        <w:r w:rsidRPr="00B43F86">
          <w:rPr>
            <w:noProof/>
            <w:webHidden/>
            <w:w w:val="80"/>
          </w:rPr>
          <w:fldChar w:fldCharType="end"/>
        </w:r>
      </w:hyperlink>
    </w:p>
    <w:p w:rsidR="00FD0706" w:rsidRPr="00B43F86" w:rsidRDefault="0018716D" w:rsidP="00B43F86">
      <w:pPr>
        <w:jc w:val="both"/>
        <w:rPr>
          <w:rFonts w:asciiTheme="minorHAnsi" w:hAnsiTheme="minorHAnsi"/>
          <w:w w:val="80"/>
          <w:sz w:val="16"/>
          <w:szCs w:val="16"/>
        </w:rPr>
      </w:pPr>
      <w:r w:rsidRPr="00B43F86">
        <w:rPr>
          <w:rFonts w:asciiTheme="minorHAnsi" w:hAnsiTheme="minorHAnsi"/>
          <w:w w:val="80"/>
          <w:sz w:val="16"/>
          <w:szCs w:val="16"/>
        </w:rPr>
        <w:fldChar w:fldCharType="end"/>
      </w:r>
    </w:p>
    <w:p w:rsidR="00744DC6" w:rsidRDefault="00744DC6" w:rsidP="00FE4A37">
      <w:pPr>
        <w:jc w:val="both"/>
        <w:rPr>
          <w:rFonts w:asciiTheme="minorHAnsi" w:hAnsiTheme="minorHAnsi"/>
          <w:sz w:val="24"/>
          <w:szCs w:val="24"/>
        </w:rPr>
        <w:sectPr w:rsidR="00744DC6" w:rsidSect="00EE03F1">
          <w:footerReference w:type="default" r:id="rId8"/>
          <w:pgSz w:w="11906" w:h="16838"/>
          <w:pgMar w:top="426" w:right="849" w:bottom="1417" w:left="1134" w:header="708" w:footer="708" w:gutter="0"/>
          <w:cols w:space="708"/>
          <w:docGrid w:linePitch="360"/>
        </w:sectPr>
      </w:pPr>
    </w:p>
    <w:p w:rsidR="00E5401C" w:rsidRPr="00FE4A37" w:rsidRDefault="00E5401C" w:rsidP="00FE4A37">
      <w:pPr>
        <w:jc w:val="both"/>
        <w:rPr>
          <w:rFonts w:asciiTheme="minorHAnsi" w:hAnsiTheme="minorHAnsi"/>
          <w:sz w:val="24"/>
          <w:szCs w:val="24"/>
        </w:rPr>
      </w:pPr>
    </w:p>
    <w:p w:rsidR="00E56455" w:rsidRDefault="00E56455" w:rsidP="00726C8F">
      <w:pPr>
        <w:jc w:val="both"/>
        <w:rPr>
          <w:rFonts w:asciiTheme="minorHAnsi" w:hAnsiTheme="minorHAnsi"/>
          <w:b/>
          <w:sz w:val="24"/>
          <w:szCs w:val="24"/>
        </w:rPr>
      </w:pPr>
      <w:r w:rsidRPr="00F05EF6">
        <w:rPr>
          <w:rFonts w:asciiTheme="minorHAnsi" w:hAnsiTheme="minorHAnsi"/>
          <w:b/>
          <w:sz w:val="24"/>
          <w:szCs w:val="24"/>
        </w:rPr>
        <w:t>F. Přihlašované akce</w:t>
      </w:r>
    </w:p>
    <w:p w:rsidR="00EB75BF" w:rsidRPr="00EB75BF" w:rsidRDefault="00EB75BF" w:rsidP="00566F25">
      <w:pPr>
        <w:pStyle w:val="Nadpis1"/>
      </w:pPr>
      <w:bookmarkStart w:id="20" w:name="_Toc459988079"/>
      <w:bookmarkStart w:id="21" w:name="_Toc459988865"/>
      <w:bookmarkStart w:id="22" w:name="_Toc460327822"/>
      <w:r w:rsidRPr="00EB75BF">
        <w:t>1</w:t>
      </w:r>
      <w:bookmarkEnd w:id="20"/>
      <w:bookmarkEnd w:id="21"/>
      <w:bookmarkEnd w:id="22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53B59" w:rsidRPr="00F05EF6" w:rsidTr="00EB1108">
        <w:tc>
          <w:tcPr>
            <w:tcW w:w="5000" w:type="pct"/>
            <w:gridSpan w:val="9"/>
            <w:shd w:val="clear" w:color="auto" w:fill="FFFF00"/>
          </w:tcPr>
          <w:p w:rsidR="00453B59" w:rsidRPr="00F05EF6" w:rsidRDefault="004170C9" w:rsidP="00566F25">
            <w:pPr>
              <w:pStyle w:val="Nzev"/>
            </w:pPr>
            <w:bookmarkStart w:id="23" w:name="_Toc459988866"/>
            <w:bookmarkStart w:id="24" w:name="_Toc460327823"/>
            <w:r w:rsidRPr="004170C9">
              <w:t>17. – 20. 12. 2016, 2. turnaj třídy „B“ mladší ž</w:t>
            </w:r>
            <w:r w:rsidR="00AD6136">
              <w:t>áci</w:t>
            </w:r>
            <w:r>
              <w:t xml:space="preserve"> </w:t>
            </w:r>
            <w:r w:rsidR="00453B59" w:rsidRPr="00F05EF6">
              <w:t>ANO</w:t>
            </w:r>
            <w:r w:rsidR="0018716D"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5" w:name="Zaškrtávací1"/>
            <w:r w:rsidR="00C401CC"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bookmarkEnd w:id="25"/>
            <w:r w:rsidR="00453B5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6" w:name="Zaškrtávací2"/>
            <w:r w:rsidR="00453B5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26"/>
            <w:r w:rsidR="00BE73D8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bookmarkStart w:id="27" w:name="Rozevírací7"/>
            <w:r w:rsidR="00BE73D8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23"/>
            <w:bookmarkEnd w:id="24"/>
            <w:bookmarkEnd w:id="27"/>
          </w:p>
        </w:tc>
      </w:tr>
      <w:tr w:rsidR="00453B59" w:rsidRPr="00F05EF6" w:rsidTr="001E155B">
        <w:tc>
          <w:tcPr>
            <w:tcW w:w="1648" w:type="pct"/>
            <w:gridSpan w:val="2"/>
          </w:tcPr>
          <w:p w:rsidR="00453B59" w:rsidRPr="00F05EF6" w:rsidRDefault="00453B59" w:rsidP="00E35B3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>
              <w:rPr>
                <w:rStyle w:val="Nadpis1Char"/>
              </w:rPr>
              <w:fldChar w:fldCharType="begin">
                <w:ffData>
                  <w:name w:val="Text16"/>
                  <w:enabled/>
                  <w:calcOnExit w:val="0"/>
                  <w:textInput>
                    <w:format w:val="Všechna první velká"/>
                  </w:textInput>
                </w:ffData>
              </w:fldChar>
            </w:r>
            <w:bookmarkStart w:id="28" w:name="Text16"/>
            <w:r w:rsidR="0000735E">
              <w:rPr>
                <w:rStyle w:val="Nadpis1Char"/>
              </w:rPr>
              <w:instrText xml:space="preserve"> FORMTEXT </w:instrText>
            </w:r>
            <w:r w:rsidR="0018716D">
              <w:rPr>
                <w:rStyle w:val="Nadpis1Char"/>
              </w:rPr>
            </w:r>
            <w:r w:rsidR="0018716D">
              <w:rPr>
                <w:rStyle w:val="Nadpis1Char"/>
              </w:rPr>
              <w:fldChar w:fldCharType="separate"/>
            </w:r>
            <w:r w:rsidR="00E35B39">
              <w:rPr>
                <w:rStyle w:val="Nadpis1Char"/>
              </w:rPr>
              <w:t> </w:t>
            </w:r>
            <w:r w:rsidR="00E35B39">
              <w:rPr>
                <w:rStyle w:val="Nadpis1Char"/>
              </w:rPr>
              <w:t> </w:t>
            </w:r>
            <w:r w:rsidR="00E35B39">
              <w:rPr>
                <w:rStyle w:val="Nadpis1Char"/>
              </w:rPr>
              <w:t> </w:t>
            </w:r>
            <w:r w:rsidR="00E35B39">
              <w:rPr>
                <w:rStyle w:val="Nadpis1Char"/>
              </w:rPr>
              <w:t> </w:t>
            </w:r>
            <w:r w:rsidR="00E35B39">
              <w:rPr>
                <w:rStyle w:val="Nadpis1Char"/>
              </w:rPr>
              <w:t> </w:t>
            </w:r>
            <w:r w:rsidR="0018716D">
              <w:rPr>
                <w:rStyle w:val="Nadpis1Char"/>
              </w:rPr>
              <w:fldChar w:fldCharType="end"/>
            </w:r>
            <w:bookmarkEnd w:id="28"/>
          </w:p>
        </w:tc>
        <w:tc>
          <w:tcPr>
            <w:tcW w:w="1648" w:type="pct"/>
            <w:gridSpan w:val="4"/>
          </w:tcPr>
          <w:p w:rsidR="00453B59" w:rsidRPr="00F05EF6" w:rsidRDefault="006E18FB" w:rsidP="00E35B3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2309AB">
              <w:rPr>
                <w:rStyle w:val="Nadpis1Char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29" w:name="Text17"/>
            <w:r w:rsidRPr="002309AB">
              <w:rPr>
                <w:rStyle w:val="Nadpis1Char"/>
              </w:rPr>
              <w:instrText xml:space="preserve"> FORMTEXT </w:instrText>
            </w:r>
            <w:r w:rsidR="0018716D" w:rsidRPr="002309AB">
              <w:rPr>
                <w:rStyle w:val="Nadpis1Char"/>
              </w:rPr>
            </w:r>
            <w:r w:rsidR="0018716D" w:rsidRPr="002309AB">
              <w:rPr>
                <w:rStyle w:val="Nadpis1Char"/>
              </w:rPr>
              <w:fldChar w:fldCharType="separate"/>
            </w:r>
            <w:r w:rsidR="00E35B39">
              <w:rPr>
                <w:rStyle w:val="Nadpis1Char"/>
              </w:rPr>
              <w:t> </w:t>
            </w:r>
            <w:r w:rsidR="00E35B39">
              <w:rPr>
                <w:rStyle w:val="Nadpis1Char"/>
              </w:rPr>
              <w:t> </w:t>
            </w:r>
            <w:r w:rsidR="00E35B39">
              <w:rPr>
                <w:rStyle w:val="Nadpis1Char"/>
              </w:rPr>
              <w:t> </w:t>
            </w:r>
            <w:r w:rsidR="00E35B39">
              <w:rPr>
                <w:rStyle w:val="Nadpis1Char"/>
              </w:rPr>
              <w:t> </w:t>
            </w:r>
            <w:r w:rsidR="00E35B39">
              <w:rPr>
                <w:rStyle w:val="Nadpis1Char"/>
              </w:rPr>
              <w:t> </w:t>
            </w:r>
            <w:r w:rsidR="0018716D" w:rsidRPr="002309AB">
              <w:rPr>
                <w:rStyle w:val="Nadpis1Char"/>
              </w:rPr>
              <w:fldChar w:fldCharType="end"/>
            </w:r>
            <w:bookmarkEnd w:id="29"/>
          </w:p>
        </w:tc>
        <w:tc>
          <w:tcPr>
            <w:tcW w:w="1703" w:type="pct"/>
            <w:gridSpan w:val="3"/>
          </w:tcPr>
          <w:p w:rsidR="00453B59" w:rsidRPr="00F05EF6" w:rsidRDefault="006E18FB" w:rsidP="002309AB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2309AB">
              <w:rPr>
                <w:rStyle w:val="Nadpis1Char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30" w:name="Text18"/>
            <w:r w:rsidRPr="002309AB">
              <w:rPr>
                <w:rStyle w:val="Nadpis1Char"/>
              </w:rPr>
              <w:instrText xml:space="preserve"> FORMTEXT </w:instrText>
            </w:r>
            <w:r w:rsidR="0018716D" w:rsidRPr="002309AB">
              <w:rPr>
                <w:rStyle w:val="Nadpis1Char"/>
              </w:rPr>
            </w:r>
            <w:r w:rsidR="0018716D" w:rsidRPr="002309AB">
              <w:rPr>
                <w:rStyle w:val="Nadpis1Char"/>
              </w:rPr>
              <w:fldChar w:fldCharType="separate"/>
            </w:r>
            <w:r w:rsidR="002309AB" w:rsidRPr="002309AB">
              <w:rPr>
                <w:rStyle w:val="Nadpis1Char"/>
              </w:rPr>
              <w:t> </w:t>
            </w:r>
            <w:r w:rsidR="002309AB" w:rsidRPr="002309AB">
              <w:rPr>
                <w:rStyle w:val="Nadpis1Char"/>
              </w:rPr>
              <w:t> </w:t>
            </w:r>
            <w:r w:rsidR="002309AB" w:rsidRPr="002309AB">
              <w:rPr>
                <w:rStyle w:val="Nadpis1Char"/>
              </w:rPr>
              <w:t> </w:t>
            </w:r>
            <w:r w:rsidR="002309AB" w:rsidRPr="002309AB">
              <w:rPr>
                <w:rStyle w:val="Nadpis1Char"/>
              </w:rPr>
              <w:t> </w:t>
            </w:r>
            <w:r w:rsidR="002309AB" w:rsidRPr="002309AB">
              <w:rPr>
                <w:rStyle w:val="Nadpis1Char"/>
              </w:rPr>
              <w:t> </w:t>
            </w:r>
            <w:r w:rsidR="0018716D" w:rsidRPr="002309AB">
              <w:rPr>
                <w:rStyle w:val="Nadpis1Char"/>
              </w:rPr>
              <w:fldChar w:fldCharType="end"/>
            </w:r>
            <w:bookmarkEnd w:id="30"/>
          </w:p>
        </w:tc>
      </w:tr>
      <w:tr w:rsidR="006E18FB" w:rsidRPr="00F05EF6" w:rsidTr="001E155B">
        <w:tc>
          <w:tcPr>
            <w:tcW w:w="1058" w:type="pct"/>
          </w:tcPr>
          <w:p w:rsidR="006E18FB" w:rsidRPr="00F05EF6" w:rsidRDefault="006E18FB" w:rsidP="00EE03F1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C61AF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bookmarkStart w:id="31" w:name="Rozevírací4"/>
            <w:r w:rsidRPr="00C61AF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61AF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31"/>
          </w:p>
        </w:tc>
        <w:tc>
          <w:tcPr>
            <w:tcW w:w="1648" w:type="pct"/>
            <w:gridSpan w:val="3"/>
          </w:tcPr>
          <w:p w:rsidR="006E18FB" w:rsidRPr="00F05EF6" w:rsidRDefault="006E18FB" w:rsidP="0000735E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C61AF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32" w:name="Text19"/>
            <w:r w:rsidRPr="00C61AF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61AF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61AF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00735E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00735E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00735E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00735E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00735E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18716D" w:rsidRPr="00C61AF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32"/>
          </w:p>
        </w:tc>
        <w:tc>
          <w:tcPr>
            <w:tcW w:w="1004" w:type="pct"/>
            <w:gridSpan w:val="3"/>
          </w:tcPr>
          <w:p w:rsidR="006E18FB" w:rsidRPr="00F05EF6" w:rsidRDefault="008006B3" w:rsidP="00EE03F1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="006E18FB"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61AF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bookmarkStart w:id="33" w:name="Rozevírací5"/>
            <w:r w:rsidRPr="00C61AF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61AF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33"/>
          </w:p>
        </w:tc>
        <w:tc>
          <w:tcPr>
            <w:tcW w:w="1290" w:type="pct"/>
            <w:gridSpan w:val="2"/>
          </w:tcPr>
          <w:p w:rsidR="006E18FB" w:rsidRPr="00F05EF6" w:rsidRDefault="008006B3" w:rsidP="00EE03F1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61AF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bookmarkStart w:id="34" w:name="Rozevírací6"/>
            <w:r w:rsidRPr="00C61AF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61AF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34"/>
          </w:p>
        </w:tc>
      </w:tr>
      <w:tr w:rsidR="00453B59" w:rsidRPr="00F05EF6" w:rsidTr="001E155B">
        <w:tc>
          <w:tcPr>
            <w:tcW w:w="5000" w:type="pct"/>
            <w:gridSpan w:val="9"/>
          </w:tcPr>
          <w:p w:rsidR="00453B59" w:rsidRPr="00F05EF6" w:rsidRDefault="008006B3" w:rsidP="00EE03F1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5" w:name="Zaškrtávací6"/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B43F86" w:rsidRPr="00F05EF6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bookmarkEnd w:id="35"/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6" w:name="Zaškrtávací3"/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bookmarkEnd w:id="36"/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7" w:name="Zaškrtávací4"/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bookmarkEnd w:id="37"/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8" w:name="Zaškrtávací5"/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bookmarkEnd w:id="38"/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9" w:name="Zaškrtávací7"/>
            <w:r w:rsidR="007B6764"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bookmarkEnd w:id="39"/>
            <w:r w:rsidR="007B6764" w:rsidRPr="00F05EF6">
              <w:rPr>
                <w:rFonts w:asciiTheme="minorHAnsi" w:hAnsiTheme="minorHAnsi"/>
              </w:rPr>
              <w:t xml:space="preserve"> jiný: </w: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40" w:name="Text20"/>
            <w:r w:rsidR="007B6764" w:rsidRPr="00817151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7B6764" w:rsidRPr="00817151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7B6764" w:rsidRPr="00817151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7B6764" w:rsidRPr="00817151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7B6764" w:rsidRPr="00817151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7B6764" w:rsidRPr="00817151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40"/>
          </w:p>
        </w:tc>
      </w:tr>
      <w:tr w:rsidR="00842C87" w:rsidRPr="00F05EF6" w:rsidTr="001E155B">
        <w:trPr>
          <w:cantSplit/>
          <w:trHeight w:val="340"/>
        </w:trPr>
        <w:tc>
          <w:tcPr>
            <w:tcW w:w="1648" w:type="pct"/>
            <w:gridSpan w:val="2"/>
          </w:tcPr>
          <w:p w:rsidR="00842C87" w:rsidRPr="00F05EF6" w:rsidRDefault="00842C87" w:rsidP="00EE03F1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 w:rsidR="001E155B"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41" w:name="Text21"/>
            <w:r w:rsidRPr="00817151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817151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817151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817151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817151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817151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41"/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842C87" w:rsidRPr="00F05EF6" w:rsidRDefault="00842C87" w:rsidP="00EE03F1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 w:rsidR="001E155B"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E155B"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bookmarkStart w:id="42" w:name="Rozevírací8"/>
            <w:r w:rsidR="00B65BEA" w:rsidRPr="00817151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42"/>
          </w:p>
        </w:tc>
        <w:tc>
          <w:tcPr>
            <w:tcW w:w="1075" w:type="pct"/>
            <w:gridSpan w:val="3"/>
          </w:tcPr>
          <w:p w:rsidR="00842C87" w:rsidRPr="00F05EF6" w:rsidRDefault="00594DC1" w:rsidP="00EE03F1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 w:rsidR="001E155B"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bookmarkStart w:id="43" w:name="Rozevírací9"/>
            <w:r w:rsidRPr="00817151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43"/>
          </w:p>
        </w:tc>
        <w:tc>
          <w:tcPr>
            <w:tcW w:w="932" w:type="pct"/>
          </w:tcPr>
          <w:p w:rsidR="00842C87" w:rsidRPr="00F05EF6" w:rsidRDefault="00594DC1" w:rsidP="001E155B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 w:rsidR="001E155B"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bookmarkStart w:id="44" w:name="Rozevírací10"/>
            <w:r w:rsidR="00EE03F1" w:rsidRPr="00817151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44"/>
          </w:p>
        </w:tc>
      </w:tr>
      <w:tr w:rsidR="002A66F9" w:rsidRPr="00F05EF6" w:rsidTr="001E155B">
        <w:trPr>
          <w:cantSplit/>
        </w:trPr>
        <w:tc>
          <w:tcPr>
            <w:tcW w:w="1648" w:type="pct"/>
            <w:gridSpan w:val="2"/>
          </w:tcPr>
          <w:p w:rsidR="002A66F9" w:rsidRPr="00F05EF6" w:rsidRDefault="002A66F9" w:rsidP="00EE03F1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result w:val="1"/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bookmarkStart w:id="45" w:name="Rozevírací11"/>
            <w:r w:rsidR="00EE03F1" w:rsidRPr="00817151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45"/>
          </w:p>
        </w:tc>
        <w:tc>
          <w:tcPr>
            <w:tcW w:w="915" w:type="pct"/>
          </w:tcPr>
          <w:p w:rsidR="002A66F9" w:rsidRPr="00F05EF6" w:rsidRDefault="002A66F9" w:rsidP="00EE03F1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bookmarkStart w:id="46" w:name="Rozevírací12"/>
            <w:r w:rsidRPr="00817151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46"/>
          </w:p>
        </w:tc>
        <w:tc>
          <w:tcPr>
            <w:tcW w:w="2437" w:type="pct"/>
            <w:gridSpan w:val="6"/>
          </w:tcPr>
          <w:p w:rsidR="002A66F9" w:rsidRPr="00F05EF6" w:rsidRDefault="002A66F9" w:rsidP="00CD1AE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7" w:name="Zaškrtávací8"/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bookmarkEnd w:id="47"/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8" w:name="Zaškrtávací9"/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bookmarkEnd w:id="48"/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49" w:name="Text22"/>
            <w:r w:rsidRPr="00817151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CD1AE9">
              <w:rPr>
                <w:rFonts w:asciiTheme="minorHAnsi" w:hAnsiTheme="minorHAnsi"/>
                <w:b/>
                <w:noProof/>
                <w:sz w:val="28"/>
                <w:szCs w:val="28"/>
              </w:rPr>
              <w:t>6</w:t>
            </w:r>
            <w:r w:rsidR="0018716D" w:rsidRPr="00817151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49"/>
            <w:r w:rsidRPr="00F05EF6">
              <w:rPr>
                <w:rFonts w:asciiTheme="minorHAnsi" w:hAnsiTheme="minorHAnsi"/>
              </w:rPr>
              <w:t xml:space="preserve"> hráč</w:t>
            </w:r>
            <w:r w:rsidR="004170C9">
              <w:rPr>
                <w:rFonts w:asciiTheme="minorHAnsi" w:hAnsiTheme="minorHAnsi"/>
              </w:rPr>
              <w:t>ů</w:t>
            </w:r>
          </w:p>
        </w:tc>
      </w:tr>
      <w:tr w:rsidR="002A66F9" w:rsidRPr="00F05EF6" w:rsidTr="001E155B">
        <w:trPr>
          <w:cantSplit/>
        </w:trPr>
        <w:tc>
          <w:tcPr>
            <w:tcW w:w="5000" w:type="pct"/>
            <w:gridSpan w:val="9"/>
          </w:tcPr>
          <w:p w:rsidR="002A66F9" w:rsidRPr="00F05EF6" w:rsidRDefault="002A66F9" w:rsidP="00EE03F1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817151">
              <w:rPr>
                <w:rFonts w:asciiTheme="minorHAnsi" w:hAnsiTheme="minorHAnsi"/>
                <w:b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50" w:name="Text23"/>
            <w:r w:rsidRPr="00817151">
              <w:rPr>
                <w:rFonts w:asciiTheme="minorHAnsi" w:hAnsiTheme="minorHAnsi"/>
                <w:b/>
                <w:sz w:val="24"/>
                <w:szCs w:val="24"/>
              </w:rPr>
              <w:instrText xml:space="preserve"> FORMTEXT </w:instrText>
            </w:r>
            <w:r w:rsidR="0018716D" w:rsidRPr="00817151">
              <w:rPr>
                <w:rFonts w:asciiTheme="minorHAnsi" w:hAnsiTheme="minorHAnsi"/>
                <w:b/>
                <w:sz w:val="24"/>
                <w:szCs w:val="24"/>
              </w:rPr>
            </w:r>
            <w:r w:rsidR="0018716D" w:rsidRPr="00817151">
              <w:rPr>
                <w:rFonts w:asciiTheme="minorHAnsi" w:hAnsiTheme="minorHAnsi"/>
                <w:b/>
                <w:sz w:val="24"/>
                <w:szCs w:val="24"/>
              </w:rPr>
              <w:fldChar w:fldCharType="separate"/>
            </w:r>
            <w:r w:rsidRPr="00817151">
              <w:rPr>
                <w:rFonts w:asciiTheme="minorHAnsi" w:hAnsiTheme="minorHAnsi"/>
                <w:b/>
                <w:noProof/>
                <w:sz w:val="24"/>
                <w:szCs w:val="24"/>
              </w:rPr>
              <w:t> </w:t>
            </w:r>
            <w:r w:rsidRPr="00817151">
              <w:rPr>
                <w:rFonts w:asciiTheme="minorHAnsi" w:hAnsiTheme="minorHAnsi"/>
                <w:b/>
                <w:noProof/>
                <w:sz w:val="24"/>
                <w:szCs w:val="24"/>
              </w:rPr>
              <w:t> </w:t>
            </w:r>
            <w:r w:rsidRPr="00817151">
              <w:rPr>
                <w:rFonts w:asciiTheme="minorHAnsi" w:hAnsiTheme="minorHAnsi"/>
                <w:b/>
                <w:noProof/>
                <w:sz w:val="24"/>
                <w:szCs w:val="24"/>
              </w:rPr>
              <w:t> </w:t>
            </w:r>
            <w:r w:rsidRPr="00817151">
              <w:rPr>
                <w:rFonts w:asciiTheme="minorHAnsi" w:hAnsiTheme="minorHAnsi"/>
                <w:b/>
                <w:noProof/>
                <w:sz w:val="24"/>
                <w:szCs w:val="24"/>
              </w:rPr>
              <w:t> </w:t>
            </w:r>
            <w:r w:rsidRPr="00817151">
              <w:rPr>
                <w:rFonts w:asciiTheme="minorHAnsi" w:hAnsiTheme="minorHAnsi"/>
                <w:b/>
                <w:noProof/>
                <w:sz w:val="24"/>
                <w:szCs w:val="24"/>
              </w:rPr>
              <w:t> </w:t>
            </w:r>
            <w:r w:rsidR="0018716D" w:rsidRPr="00817151">
              <w:rPr>
                <w:rFonts w:asciiTheme="minorHAnsi" w:hAnsiTheme="minorHAnsi"/>
                <w:b/>
                <w:sz w:val="24"/>
                <w:szCs w:val="24"/>
              </w:rPr>
              <w:fldChar w:fldCharType="end"/>
            </w:r>
            <w:bookmarkEnd w:id="50"/>
          </w:p>
        </w:tc>
      </w:tr>
    </w:tbl>
    <w:p w:rsidR="004170C9" w:rsidRDefault="00EB75BF" w:rsidP="00566F25">
      <w:pPr>
        <w:pStyle w:val="Nadpis1"/>
      </w:pPr>
      <w:bookmarkStart w:id="51" w:name="_Toc459988080"/>
      <w:bookmarkStart w:id="52" w:name="_Toc459988867"/>
      <w:bookmarkStart w:id="53" w:name="_Toc460327824"/>
      <w:r>
        <w:t>2</w:t>
      </w:r>
      <w:bookmarkEnd w:id="51"/>
      <w:bookmarkEnd w:id="52"/>
      <w:bookmarkEnd w:id="53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AD6136" w:rsidP="00566F25">
            <w:pPr>
              <w:pStyle w:val="Nzev"/>
            </w:pPr>
            <w:bookmarkStart w:id="54" w:name="_Toc459988868"/>
            <w:bookmarkStart w:id="55" w:name="_Toc460327825"/>
            <w:r w:rsidRPr="004170C9">
              <w:t>17. – 20. 12. 2016, 2. turnaj třídy „B“ mladší ž</w:t>
            </w:r>
            <w:r>
              <w:t>ákyně</w:t>
            </w:r>
            <w:r w:rsidRPr="00F05EF6"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A12B7"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54"/>
            <w:bookmarkEnd w:id="55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040BD9">
              <w:rPr>
                <w:rFonts w:asciiTheme="minorHAnsi" w:hAnsiTheme="minorHAnsi"/>
                <w:b/>
                <w:sz w:val="28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4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4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4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4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4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4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4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4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4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result w:val="2"/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result w:val="1"/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result w:val="19"/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566F25">
      <w:pPr>
        <w:pStyle w:val="Nadpis1"/>
      </w:pPr>
      <w:bookmarkStart w:id="56" w:name="_Toc459988081"/>
      <w:bookmarkStart w:id="57" w:name="_Toc459988869"/>
      <w:bookmarkStart w:id="58" w:name="_Toc460327826"/>
      <w:r>
        <w:t>3</w:t>
      </w:r>
      <w:bookmarkEnd w:id="56"/>
      <w:bookmarkEnd w:id="57"/>
      <w:bookmarkEnd w:id="58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AD6136" w:rsidP="00566F25">
            <w:pPr>
              <w:pStyle w:val="Nzev"/>
            </w:pPr>
            <w:bookmarkStart w:id="59" w:name="_Toc459988870"/>
            <w:bookmarkStart w:id="60" w:name="_Toc460327827"/>
            <w:r w:rsidRPr="00AD6136">
              <w:t>11. – 14. 03. 2016</w:t>
            </w:r>
            <w:r>
              <w:t>,</w:t>
            </w:r>
            <w:r w:rsidRPr="00AD6136">
              <w:t xml:space="preserve"> 6. turnaj třídy „B“ mladší žáci</w:t>
            </w:r>
            <w:r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01CC"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59"/>
            <w:bookmarkEnd w:id="60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Hraje se na adrese</w:t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t xml:space="preserve">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040BD9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040BD9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040BD9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566F25">
      <w:pPr>
        <w:pStyle w:val="Nadpis1"/>
      </w:pPr>
      <w:bookmarkStart w:id="61" w:name="_Toc459988082"/>
      <w:bookmarkStart w:id="62" w:name="_Toc459988871"/>
      <w:bookmarkStart w:id="63" w:name="_Toc460327828"/>
      <w:r>
        <w:t>4</w:t>
      </w:r>
      <w:bookmarkEnd w:id="61"/>
      <w:bookmarkEnd w:id="62"/>
      <w:bookmarkEnd w:id="63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AD6136" w:rsidP="00566F25">
            <w:pPr>
              <w:pStyle w:val="Nzev"/>
            </w:pPr>
            <w:bookmarkStart w:id="64" w:name="_Toc459988872"/>
            <w:bookmarkStart w:id="65" w:name="_Toc460327829"/>
            <w:r w:rsidRPr="00AD6136">
              <w:t>11. – 14. 03. 2016</w:t>
            </w:r>
            <w:r>
              <w:t>,</w:t>
            </w:r>
            <w:r w:rsidRPr="00AD6136">
              <w:t xml:space="preserve"> 6. turnaj třídy „B“ mladší žá</w:t>
            </w:r>
            <w:r>
              <w:t xml:space="preserve">kyně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01CC"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64"/>
            <w:bookmarkEnd w:id="65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lastRenderedPageBreak/>
              <w:t xml:space="preserve">Ředitel: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040BD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statusText w:type="text" w:val="Pavel saic"/>
                  <w:textInput/>
                </w:ffData>
              </w:fldChar>
            </w:r>
            <w:r w:rsidR="00040BD9"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040BD9"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040BD9"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040BD9"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040BD9"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040BD9"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566F25">
      <w:pPr>
        <w:pStyle w:val="Nadpis1"/>
      </w:pPr>
      <w:bookmarkStart w:id="66" w:name="_Toc459988083"/>
      <w:bookmarkStart w:id="67" w:name="_Toc459988873"/>
      <w:bookmarkStart w:id="68" w:name="_Toc460327830"/>
      <w:r>
        <w:t>5</w:t>
      </w:r>
      <w:bookmarkEnd w:id="66"/>
      <w:bookmarkEnd w:id="67"/>
      <w:bookmarkEnd w:id="68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AD6136" w:rsidP="00566F25">
            <w:pPr>
              <w:pStyle w:val="Nzev"/>
            </w:pPr>
            <w:bookmarkStart w:id="69" w:name="_Toc459988874"/>
            <w:bookmarkStart w:id="70" w:name="_Toc460327831"/>
            <w:r w:rsidRPr="00AD6136">
              <w:t>10. – 13. 12. 2016, 1. turnaj třídy „B“</w:t>
            </w:r>
            <w:r>
              <w:t xml:space="preserve"> starší žáci</w:t>
            </w:r>
            <w:r w:rsidRPr="002405E6"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69"/>
            <w:bookmarkEnd w:id="70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566F25">
      <w:pPr>
        <w:pStyle w:val="Nadpis1"/>
      </w:pPr>
      <w:bookmarkStart w:id="71" w:name="_Toc459988084"/>
      <w:bookmarkStart w:id="72" w:name="_Toc459988875"/>
      <w:bookmarkStart w:id="73" w:name="_Toc460327832"/>
      <w:r>
        <w:t>6</w:t>
      </w:r>
      <w:bookmarkEnd w:id="71"/>
      <w:bookmarkEnd w:id="72"/>
      <w:bookmarkEnd w:id="73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AD6136" w:rsidP="00566F25">
            <w:pPr>
              <w:pStyle w:val="Nzev"/>
            </w:pPr>
            <w:bookmarkStart w:id="74" w:name="_Toc459988876"/>
            <w:bookmarkStart w:id="75" w:name="_Toc460327833"/>
            <w:r w:rsidRPr="00AD6136">
              <w:t>10. – 13. 12. 2016, 1. turnaj třídy „B“</w:t>
            </w:r>
            <w:r>
              <w:t xml:space="preserve"> starší žákyně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74"/>
            <w:bookmarkEnd w:id="75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D0118E">
              <w:rPr>
                <w:rFonts w:asciiTheme="minorHAnsi" w:hAnsiTheme="minorHAnsi"/>
                <w:b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4"/>
                <w:szCs w:val="24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4"/>
                <w:szCs w:val="24"/>
              </w:rPr>
            </w:r>
            <w:r w:rsidR="0018716D">
              <w:rPr>
                <w:rFonts w:asciiTheme="minorHAnsi" w:hAnsiTheme="minorHAnsi"/>
                <w:b/>
                <w:sz w:val="24"/>
                <w:szCs w:val="24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 w:rsidRPr="00D0118E">
              <w:rPr>
                <w:rFonts w:asciiTheme="minorHAnsi" w:hAnsiTheme="minorHAnsi"/>
              </w:rPr>
              <w:t>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566F25">
      <w:pPr>
        <w:pStyle w:val="Nadpis1"/>
      </w:pPr>
      <w:bookmarkStart w:id="76" w:name="_Toc459988085"/>
      <w:bookmarkStart w:id="77" w:name="_Toc459988877"/>
      <w:bookmarkStart w:id="78" w:name="_Toc460327834"/>
      <w:r>
        <w:t>7</w:t>
      </w:r>
      <w:bookmarkEnd w:id="76"/>
      <w:bookmarkEnd w:id="77"/>
      <w:bookmarkEnd w:id="78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00221A" w:rsidP="00566F25">
            <w:pPr>
              <w:pStyle w:val="Nzev"/>
            </w:pPr>
            <w:bookmarkStart w:id="79" w:name="_Toc459988878"/>
            <w:bookmarkStart w:id="80" w:name="_Toc460327835"/>
            <w:r w:rsidRPr="0000221A">
              <w:t>18. – 21. 02. 2017</w:t>
            </w:r>
            <w:r>
              <w:t xml:space="preserve">, </w:t>
            </w:r>
            <w:r w:rsidRPr="0000221A">
              <w:t>4. turnaj třídy „B“</w:t>
            </w:r>
            <w:r>
              <w:t xml:space="preserve"> </w:t>
            </w:r>
            <w:r w:rsidRPr="0000221A">
              <w:t>starší žáci</w:t>
            </w:r>
            <w:r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79"/>
            <w:bookmarkEnd w:id="80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32"/>
                <w:szCs w:val="32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32"/>
                <w:szCs w:val="32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32"/>
                <w:szCs w:val="32"/>
              </w:rPr>
            </w:r>
            <w:r w:rsidR="0018716D">
              <w:rPr>
                <w:rFonts w:asciiTheme="minorHAnsi" w:hAnsiTheme="minorHAnsi"/>
                <w:b/>
                <w:sz w:val="32"/>
                <w:szCs w:val="32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32"/>
                <w:szCs w:val="32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lastRenderedPageBreak/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566F25">
      <w:pPr>
        <w:pStyle w:val="Nadpis1"/>
      </w:pPr>
      <w:bookmarkStart w:id="81" w:name="_Toc459988086"/>
      <w:bookmarkStart w:id="82" w:name="_Toc459988879"/>
      <w:bookmarkStart w:id="83" w:name="_Toc460327836"/>
      <w:r>
        <w:t>8</w:t>
      </w:r>
      <w:bookmarkEnd w:id="81"/>
      <w:bookmarkEnd w:id="82"/>
      <w:bookmarkEnd w:id="83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00221A" w:rsidP="00566F25">
            <w:pPr>
              <w:pStyle w:val="Nzev"/>
            </w:pPr>
            <w:bookmarkStart w:id="84" w:name="_Toc459988880"/>
            <w:bookmarkStart w:id="85" w:name="_Toc460327837"/>
            <w:r w:rsidRPr="0000221A">
              <w:t>18. – 21. 02. 2017</w:t>
            </w:r>
            <w:r>
              <w:t xml:space="preserve">, </w:t>
            </w:r>
            <w:r w:rsidRPr="0000221A">
              <w:t>4. turnaj třídy „B“</w:t>
            </w:r>
            <w:r>
              <w:t xml:space="preserve"> </w:t>
            </w:r>
            <w:r w:rsidRPr="0000221A">
              <w:t>starší žá</w:t>
            </w:r>
            <w:r w:rsidRPr="0000221A">
              <w:rPr>
                <w:szCs w:val="24"/>
              </w:rPr>
              <w:t>kyně</w:t>
            </w:r>
            <w:r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84"/>
            <w:bookmarkEnd w:id="85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D0118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D0118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D0118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566F25">
      <w:pPr>
        <w:pStyle w:val="Nadpis1"/>
      </w:pPr>
      <w:bookmarkStart w:id="86" w:name="_Toc459988087"/>
      <w:bookmarkStart w:id="87" w:name="_Toc459988881"/>
      <w:bookmarkStart w:id="88" w:name="_Toc460327838"/>
      <w:r>
        <w:t>9</w:t>
      </w:r>
      <w:bookmarkEnd w:id="86"/>
      <w:bookmarkEnd w:id="87"/>
      <w:bookmarkEnd w:id="88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00221A" w:rsidP="00566F25">
            <w:pPr>
              <w:pStyle w:val="Nzev"/>
            </w:pPr>
            <w:bookmarkStart w:id="89" w:name="_Toc459988882"/>
            <w:bookmarkStart w:id="90" w:name="_Toc460327839"/>
            <w:r w:rsidRPr="0000221A">
              <w:t>14. – 17. 01. 2017, 3. turnaj třídy „B“ dorostenci</w:t>
            </w:r>
            <w:r w:rsidRPr="002405E6"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89"/>
            <w:bookmarkEnd w:id="90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566F25">
      <w:pPr>
        <w:pStyle w:val="Nadpis1"/>
      </w:pPr>
      <w:bookmarkStart w:id="91" w:name="_Toc459988088"/>
      <w:bookmarkStart w:id="92" w:name="_Toc459988883"/>
      <w:bookmarkStart w:id="93" w:name="_Toc460327840"/>
      <w:r>
        <w:t>10</w:t>
      </w:r>
      <w:bookmarkEnd w:id="91"/>
      <w:bookmarkEnd w:id="92"/>
      <w:bookmarkEnd w:id="93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187F58" w:rsidP="00566F25">
            <w:pPr>
              <w:pStyle w:val="Nzev"/>
            </w:pPr>
            <w:bookmarkStart w:id="94" w:name="_Toc459988884"/>
            <w:bookmarkStart w:id="95" w:name="_Toc460327841"/>
            <w:r w:rsidRPr="0000221A">
              <w:t>14. – 17. 01. 2017, 3. turnaj třídy „B“ dorosten</w:t>
            </w:r>
            <w:r>
              <w:t xml:space="preserve">ky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94"/>
            <w:bookmarkEnd w:id="95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EC72ED">
              <w:rPr>
                <w:rFonts w:asciiTheme="minorHAnsi" w:hAnsiTheme="minorHAnsi"/>
                <w:b/>
                <w:sz w:val="32"/>
                <w:szCs w:val="32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32"/>
                <w:szCs w:val="32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32"/>
                <w:szCs w:val="32"/>
              </w:rPr>
            </w:r>
            <w:r w:rsidR="0018716D">
              <w:rPr>
                <w:rFonts w:asciiTheme="minorHAnsi" w:hAnsiTheme="minorHAnsi"/>
                <w:b/>
                <w:sz w:val="32"/>
                <w:szCs w:val="32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32"/>
                <w:szCs w:val="32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lastRenderedPageBreak/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EC72ED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EC72ED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EC72ED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566F25">
      <w:pPr>
        <w:pStyle w:val="Nadpis1"/>
      </w:pPr>
      <w:bookmarkStart w:id="96" w:name="_Toc459988089"/>
      <w:bookmarkStart w:id="97" w:name="_Toc459988885"/>
      <w:bookmarkStart w:id="98" w:name="_Toc460327842"/>
      <w:r>
        <w:t>11</w:t>
      </w:r>
      <w:bookmarkEnd w:id="96"/>
      <w:bookmarkEnd w:id="97"/>
      <w:bookmarkEnd w:id="98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187F58" w:rsidP="00566F25">
            <w:pPr>
              <w:pStyle w:val="Nzev"/>
            </w:pPr>
            <w:bookmarkStart w:id="99" w:name="_Toc459988886"/>
            <w:bookmarkStart w:id="100" w:name="_Toc460327843"/>
            <w:r w:rsidRPr="00187F58">
              <w:t>18. – 21. 03. 2017, 5. turnaj třídy „B“ dorostenci</w:t>
            </w:r>
            <w:r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99"/>
            <w:bookmarkEnd w:id="100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32"/>
                <w:szCs w:val="32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32"/>
                <w:szCs w:val="32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32"/>
                <w:szCs w:val="32"/>
              </w:rPr>
            </w:r>
            <w:r w:rsidR="0018716D">
              <w:rPr>
                <w:rFonts w:asciiTheme="minorHAnsi" w:hAnsiTheme="minorHAnsi"/>
                <w:b/>
                <w:sz w:val="32"/>
                <w:szCs w:val="32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32"/>
                <w:szCs w:val="32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566F25">
      <w:pPr>
        <w:pStyle w:val="Nadpis1"/>
      </w:pPr>
      <w:bookmarkStart w:id="101" w:name="_Toc459988090"/>
      <w:bookmarkStart w:id="102" w:name="_Toc459988887"/>
      <w:bookmarkStart w:id="103" w:name="_Toc460327844"/>
      <w:r>
        <w:t>12</w:t>
      </w:r>
      <w:bookmarkEnd w:id="101"/>
      <w:bookmarkEnd w:id="102"/>
      <w:bookmarkEnd w:id="103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187F58" w:rsidP="00566F25">
            <w:pPr>
              <w:pStyle w:val="Nzev"/>
            </w:pPr>
            <w:bookmarkStart w:id="104" w:name="_Toc459988888"/>
            <w:bookmarkStart w:id="105" w:name="_Toc460327845"/>
            <w:r w:rsidRPr="00187F58">
              <w:t>18. – 21. 03. 2017, 5. turnaj třídy „B“ dorosten</w:t>
            </w:r>
            <w:r>
              <w:t xml:space="preserve">ky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04"/>
            <w:bookmarkEnd w:id="105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3E5DFB">
      <w:pPr>
        <w:pStyle w:val="Nadpis1"/>
      </w:pPr>
      <w:bookmarkStart w:id="106" w:name="_Toc459988889"/>
      <w:bookmarkStart w:id="107" w:name="_Toc460327846"/>
      <w:r>
        <w:t>13</w:t>
      </w:r>
      <w:bookmarkEnd w:id="106"/>
      <w:bookmarkEnd w:id="107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187F58" w:rsidP="00566F25">
            <w:pPr>
              <w:pStyle w:val="Nzev"/>
            </w:pPr>
            <w:bookmarkStart w:id="108" w:name="_Toc459988890"/>
            <w:bookmarkStart w:id="109" w:name="_Toc460327847"/>
            <w:r w:rsidRPr="00187F58">
              <w:t>27. – 30. 12. 2016, 2. turnaj třídy „B“ muži</w:t>
            </w:r>
            <w:r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08"/>
            <w:bookmarkEnd w:id="109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lastRenderedPageBreak/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C32785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C32785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C32785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3E5DFB">
      <w:pPr>
        <w:pStyle w:val="Nadpis1"/>
      </w:pPr>
      <w:bookmarkStart w:id="110" w:name="_Toc459988891"/>
      <w:bookmarkStart w:id="111" w:name="_Toc460327848"/>
      <w:r>
        <w:t>14</w:t>
      </w:r>
      <w:bookmarkEnd w:id="110"/>
      <w:bookmarkEnd w:id="111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187F58" w:rsidP="00566F25">
            <w:pPr>
              <w:pStyle w:val="Nzev"/>
            </w:pPr>
            <w:bookmarkStart w:id="112" w:name="_Toc459988892"/>
            <w:bookmarkStart w:id="113" w:name="_Toc460327849"/>
            <w:r w:rsidRPr="00187F58">
              <w:t xml:space="preserve">27. – 30. 12. 2016, 2. turnaj třídy „B“ </w:t>
            </w:r>
            <w:r>
              <w:t xml:space="preserve">ženy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12"/>
            <w:bookmarkEnd w:id="113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3E5DFB">
      <w:pPr>
        <w:pStyle w:val="Nadpis1"/>
      </w:pPr>
      <w:bookmarkStart w:id="114" w:name="_Toc459988893"/>
      <w:bookmarkStart w:id="115" w:name="_Toc460327850"/>
      <w:r>
        <w:t>15</w:t>
      </w:r>
      <w:bookmarkEnd w:id="114"/>
      <w:bookmarkEnd w:id="115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187F58" w:rsidP="00566F25">
            <w:pPr>
              <w:pStyle w:val="Nzev"/>
            </w:pPr>
            <w:bookmarkStart w:id="116" w:name="_Toc459988894"/>
            <w:bookmarkStart w:id="117" w:name="_Toc460327851"/>
            <w:r w:rsidRPr="00187F58">
              <w:t>21. – 24. 01. 2017, 4. turnaj třídy „B“</w:t>
            </w:r>
            <w:r>
              <w:t xml:space="preserve"> muži</w:t>
            </w:r>
            <w:r w:rsidRPr="00187F58"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16"/>
            <w:bookmarkEnd w:id="117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27E58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627E58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627E58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3E5DFB">
      <w:pPr>
        <w:pStyle w:val="Nadpis1"/>
      </w:pPr>
      <w:bookmarkStart w:id="118" w:name="_Toc459988895"/>
      <w:bookmarkStart w:id="119" w:name="_Toc460327852"/>
      <w:r>
        <w:t>16</w:t>
      </w:r>
      <w:bookmarkEnd w:id="118"/>
      <w:bookmarkEnd w:id="119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187F58" w:rsidP="00566F25">
            <w:pPr>
              <w:pStyle w:val="Nzev"/>
            </w:pPr>
            <w:bookmarkStart w:id="120" w:name="_Toc459988896"/>
            <w:bookmarkStart w:id="121" w:name="_Toc460327853"/>
            <w:r w:rsidRPr="00187F58">
              <w:t xml:space="preserve">21. – 24. 01. 2017, 4. turnaj třídy „B“ </w:t>
            </w:r>
            <w:r>
              <w:t xml:space="preserve">ženy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20"/>
            <w:bookmarkEnd w:id="121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470C3E">
              <w:rPr>
                <w:rFonts w:asciiTheme="minorHAnsi" w:hAnsiTheme="minorHAnsi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470C3E">
              <w:rPr>
                <w:rFonts w:asciiTheme="minorHAnsi" w:hAnsiTheme="minorHAnsi"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sz w:val="28"/>
                <w:szCs w:val="28"/>
              </w:rPr>
            </w:r>
            <w:r w:rsidR="0018716D">
              <w:rPr>
                <w:rFonts w:asciiTheme="minorHAnsi" w:hAnsiTheme="minorHAnsi"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187F58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="00187F58"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3E5DFB">
      <w:pPr>
        <w:pStyle w:val="Nadpis1"/>
      </w:pPr>
      <w:bookmarkStart w:id="122" w:name="_Toc459988897"/>
      <w:bookmarkStart w:id="123" w:name="_Toc460327854"/>
      <w:r>
        <w:lastRenderedPageBreak/>
        <w:t>17</w:t>
      </w:r>
      <w:bookmarkEnd w:id="122"/>
      <w:bookmarkEnd w:id="123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187F58" w:rsidP="00566F25">
            <w:pPr>
              <w:pStyle w:val="Nzev"/>
            </w:pPr>
            <w:bookmarkStart w:id="124" w:name="_Toc459988898"/>
            <w:bookmarkStart w:id="125" w:name="_Toc460327855"/>
            <w:r w:rsidRPr="00187F58">
              <w:rPr>
                <w:szCs w:val="24"/>
              </w:rPr>
              <w:t>Mistrovství Prahy mladších žáků</w:t>
            </w:r>
            <w:r>
              <w:rPr>
                <w:szCs w:val="24"/>
              </w:rPr>
              <w:t>,</w:t>
            </w:r>
            <w:r>
              <w:t xml:space="preserve"> </w:t>
            </w:r>
            <w:r w:rsidRPr="002405E6">
              <w:t>07. – 09. 01. 2017</w:t>
            </w:r>
            <w:r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24"/>
            <w:bookmarkEnd w:id="125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470C3E">
              <w:rPr>
                <w:rFonts w:asciiTheme="minorHAnsi" w:hAnsiTheme="minorHAnsi"/>
                <w:b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4"/>
                <w:szCs w:val="24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4"/>
                <w:szCs w:val="24"/>
              </w:rPr>
            </w:r>
            <w:r w:rsidR="0018716D">
              <w:rPr>
                <w:rFonts w:asciiTheme="minorHAnsi" w:hAnsiTheme="minorHAnsi"/>
                <w:b/>
                <w:sz w:val="24"/>
                <w:szCs w:val="24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1E155B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1E155B">
              <w:rPr>
                <w:rFonts w:asciiTheme="minorHAnsi" w:hAnsiTheme="minorHAnsi"/>
                <w:sz w:val="24"/>
                <w:szCs w:val="24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sz w:val="24"/>
                <w:szCs w:val="24"/>
              </w:rPr>
            </w:r>
            <w:r w:rsidR="0018716D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18716D" w:rsidRPr="001E155B"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3E5DFB">
      <w:pPr>
        <w:pStyle w:val="Nadpis1"/>
      </w:pPr>
      <w:bookmarkStart w:id="126" w:name="_Toc459988899"/>
      <w:bookmarkStart w:id="127" w:name="_Toc460327856"/>
      <w:r>
        <w:t>18</w:t>
      </w:r>
      <w:bookmarkEnd w:id="126"/>
      <w:bookmarkEnd w:id="127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187F58" w:rsidP="00566F25">
            <w:pPr>
              <w:pStyle w:val="Nzev"/>
            </w:pPr>
            <w:bookmarkStart w:id="128" w:name="_Toc459988900"/>
            <w:bookmarkStart w:id="129" w:name="_Toc460327857"/>
            <w:r w:rsidRPr="00187F58">
              <w:rPr>
                <w:szCs w:val="24"/>
              </w:rPr>
              <w:t>Mistrovství Prahy mladších žák</w:t>
            </w:r>
            <w:r>
              <w:rPr>
                <w:szCs w:val="24"/>
              </w:rPr>
              <w:t>yň,</w:t>
            </w:r>
            <w:r>
              <w:t xml:space="preserve"> </w:t>
            </w:r>
            <w:r w:rsidRPr="002405E6">
              <w:t>07. – 09. 01. 2017</w:t>
            </w:r>
            <w:r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28"/>
            <w:bookmarkEnd w:id="129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3E5DFB">
      <w:pPr>
        <w:pStyle w:val="Nadpis1"/>
      </w:pPr>
      <w:bookmarkStart w:id="130" w:name="_Toc459988901"/>
      <w:bookmarkStart w:id="131" w:name="_Toc460327858"/>
      <w:r>
        <w:t>19</w:t>
      </w:r>
      <w:bookmarkEnd w:id="130"/>
      <w:bookmarkEnd w:id="131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F17E59" w:rsidP="00566F25">
            <w:pPr>
              <w:pStyle w:val="Nzev"/>
            </w:pPr>
            <w:bookmarkStart w:id="132" w:name="_Toc459988902"/>
            <w:bookmarkStart w:id="133" w:name="_Toc460327859"/>
            <w:r w:rsidRPr="00187F58">
              <w:rPr>
                <w:szCs w:val="24"/>
              </w:rPr>
              <w:t xml:space="preserve">Mistrovství Prahy </w:t>
            </w:r>
            <w:r>
              <w:rPr>
                <w:szCs w:val="24"/>
              </w:rPr>
              <w:t xml:space="preserve">starších žáků, </w:t>
            </w:r>
            <w:r w:rsidRPr="002405E6">
              <w:t>28. – 30. 01. 2017</w:t>
            </w:r>
            <w:r w:rsidRPr="00F05EF6"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32"/>
            <w:bookmarkEnd w:id="133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470C3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470C3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470C3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3E5DFB">
      <w:pPr>
        <w:pStyle w:val="Nadpis1"/>
      </w:pPr>
      <w:bookmarkStart w:id="134" w:name="_Toc459988903"/>
      <w:bookmarkStart w:id="135" w:name="_Toc460327860"/>
      <w:r>
        <w:t>20</w:t>
      </w:r>
      <w:bookmarkEnd w:id="134"/>
      <w:bookmarkEnd w:id="135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F17E59" w:rsidP="00566F25">
            <w:pPr>
              <w:pStyle w:val="Nzev"/>
            </w:pPr>
            <w:bookmarkStart w:id="136" w:name="_Toc459988904"/>
            <w:bookmarkStart w:id="137" w:name="_Toc460327861"/>
            <w:r w:rsidRPr="00187F58">
              <w:rPr>
                <w:szCs w:val="24"/>
              </w:rPr>
              <w:t xml:space="preserve">Mistrovství Prahy </w:t>
            </w:r>
            <w:r>
              <w:rPr>
                <w:szCs w:val="24"/>
              </w:rPr>
              <w:t xml:space="preserve">starších žákyň, </w:t>
            </w:r>
            <w:r w:rsidRPr="002405E6">
              <w:t>28. – 30. 01. 2017</w:t>
            </w:r>
            <w:r w:rsidRPr="00F05EF6"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36"/>
            <w:bookmarkEnd w:id="137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lastRenderedPageBreak/>
              <w:t xml:space="preserve">Hraje se na adrese: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32"/>
                <w:szCs w:val="32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32"/>
                <w:szCs w:val="32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32"/>
                <w:szCs w:val="32"/>
              </w:rPr>
            </w:r>
            <w:r w:rsidR="0018716D">
              <w:rPr>
                <w:rFonts w:asciiTheme="minorHAnsi" w:hAnsiTheme="minorHAnsi"/>
                <w:b/>
                <w:sz w:val="32"/>
                <w:szCs w:val="32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32"/>
                <w:szCs w:val="32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1E155B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1E155B">
              <w:rPr>
                <w:rFonts w:asciiTheme="minorHAnsi" w:hAnsiTheme="minorHAnsi"/>
                <w:sz w:val="24"/>
                <w:szCs w:val="24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sz w:val="24"/>
                <w:szCs w:val="24"/>
              </w:rPr>
            </w:r>
            <w:r w:rsidR="0018716D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18716D" w:rsidRPr="001E155B"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3E5DFB">
      <w:pPr>
        <w:pStyle w:val="Nadpis1"/>
      </w:pPr>
      <w:bookmarkStart w:id="138" w:name="_Toc459988905"/>
      <w:bookmarkStart w:id="139" w:name="_Toc460327862"/>
      <w:r>
        <w:t>21</w:t>
      </w:r>
      <w:bookmarkEnd w:id="138"/>
      <w:bookmarkEnd w:id="139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F17E59" w:rsidP="00566F25">
            <w:pPr>
              <w:pStyle w:val="Nzev"/>
            </w:pPr>
            <w:bookmarkStart w:id="140" w:name="_Toc459988906"/>
            <w:bookmarkStart w:id="141" w:name="_Toc460327863"/>
            <w:r w:rsidRPr="00187F58">
              <w:rPr>
                <w:szCs w:val="24"/>
              </w:rPr>
              <w:t xml:space="preserve">Mistrovství Prahy </w:t>
            </w:r>
            <w:r>
              <w:rPr>
                <w:szCs w:val="24"/>
              </w:rPr>
              <w:t xml:space="preserve">dorostenci, </w:t>
            </w:r>
            <w:r w:rsidRPr="002405E6">
              <w:t>11. – 13. 02. 2017</w:t>
            </w:r>
            <w:r w:rsidRPr="00F05EF6">
              <w:t xml:space="preserve">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40"/>
            <w:bookmarkEnd w:id="141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3E5DFB">
      <w:pPr>
        <w:pStyle w:val="Nadpis1"/>
      </w:pPr>
      <w:bookmarkStart w:id="142" w:name="_Toc459988907"/>
      <w:bookmarkStart w:id="143" w:name="_Toc460327864"/>
      <w:r>
        <w:t>22</w:t>
      </w:r>
      <w:bookmarkEnd w:id="142"/>
      <w:bookmarkEnd w:id="143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F17E59" w:rsidP="00566F25">
            <w:pPr>
              <w:pStyle w:val="Nzev"/>
            </w:pPr>
            <w:bookmarkStart w:id="144" w:name="_Toc459988908"/>
            <w:bookmarkStart w:id="145" w:name="_Toc460327865"/>
            <w:r w:rsidRPr="00187F58">
              <w:rPr>
                <w:szCs w:val="24"/>
              </w:rPr>
              <w:t xml:space="preserve">Mistrovství Prahy </w:t>
            </w:r>
            <w:r>
              <w:rPr>
                <w:szCs w:val="24"/>
              </w:rPr>
              <w:t xml:space="preserve">dorostenky, </w:t>
            </w:r>
            <w:r w:rsidRPr="002405E6">
              <w:t>11. – 13. 02. 2017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44"/>
            <w:bookmarkEnd w:id="145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EB75BF" w:rsidP="003E5DFB">
      <w:pPr>
        <w:pStyle w:val="Nadpis1"/>
      </w:pPr>
      <w:bookmarkStart w:id="146" w:name="_Toc459988909"/>
      <w:bookmarkStart w:id="147" w:name="_Toc460327866"/>
      <w:r>
        <w:t>23</w:t>
      </w:r>
      <w:bookmarkEnd w:id="146"/>
      <w:bookmarkEnd w:id="147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F17E59" w:rsidP="00566F25">
            <w:pPr>
              <w:pStyle w:val="Nzev"/>
            </w:pPr>
            <w:bookmarkStart w:id="148" w:name="_Toc459988910"/>
            <w:bookmarkStart w:id="149" w:name="_Toc460327867"/>
            <w:r w:rsidRPr="00187F58">
              <w:rPr>
                <w:szCs w:val="24"/>
              </w:rPr>
              <w:t xml:space="preserve">Mistrovství Prahy </w:t>
            </w:r>
            <w:r>
              <w:rPr>
                <w:szCs w:val="24"/>
              </w:rPr>
              <w:t xml:space="preserve">muži, </w:t>
            </w:r>
            <w:r w:rsidRPr="002405E6">
              <w:t>10. – 12. 12. 2016</w:t>
            </w:r>
            <w:r>
              <w:t xml:space="preserve">,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48"/>
            <w:bookmarkEnd w:id="149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lastRenderedPageBreak/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1E155B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1E155B">
              <w:rPr>
                <w:rFonts w:asciiTheme="minorHAnsi" w:hAnsiTheme="minorHAnsi"/>
                <w:sz w:val="24"/>
                <w:szCs w:val="24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sz w:val="24"/>
                <w:szCs w:val="24"/>
              </w:rPr>
            </w:r>
            <w:r w:rsidR="0018716D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18716D" w:rsidRPr="001E155B"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1E155B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1E155B">
              <w:rPr>
                <w:rFonts w:asciiTheme="minorHAnsi" w:hAnsiTheme="minorHAnsi"/>
                <w:sz w:val="24"/>
                <w:szCs w:val="24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sz w:val="24"/>
                <w:szCs w:val="24"/>
              </w:rPr>
            </w:r>
            <w:r w:rsidR="0018716D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18716D" w:rsidRPr="001E155B"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EB1108" w:rsidRDefault="00EB1108" w:rsidP="004170C9">
      <w:pPr>
        <w:rPr>
          <w:rFonts w:asciiTheme="minorHAnsi" w:hAnsiTheme="minorHAnsi"/>
          <w:sz w:val="24"/>
          <w:szCs w:val="24"/>
        </w:rPr>
      </w:pPr>
    </w:p>
    <w:p w:rsidR="004170C9" w:rsidRDefault="00EB75BF" w:rsidP="003E5DFB">
      <w:pPr>
        <w:pStyle w:val="Nadpis1"/>
      </w:pPr>
      <w:bookmarkStart w:id="150" w:name="_Toc459988911"/>
      <w:bookmarkStart w:id="151" w:name="_Toc460327868"/>
      <w:r>
        <w:t>24</w:t>
      </w:r>
      <w:bookmarkEnd w:id="150"/>
      <w:bookmarkEnd w:id="151"/>
    </w:p>
    <w:tbl>
      <w:tblPr>
        <w:tblStyle w:val="Mkatabulky"/>
        <w:tblW w:w="5000" w:type="pct"/>
        <w:tblLook w:val="04A0"/>
      </w:tblPr>
      <w:tblGrid>
        <w:gridCol w:w="2146"/>
        <w:gridCol w:w="1196"/>
        <w:gridCol w:w="1855"/>
        <w:gridCol w:w="290"/>
        <w:gridCol w:w="582"/>
        <w:gridCol w:w="614"/>
        <w:gridCol w:w="840"/>
        <w:gridCol w:w="726"/>
        <w:gridCol w:w="1890"/>
      </w:tblGrid>
      <w:tr w:rsidR="004170C9" w:rsidRPr="00F05EF6" w:rsidTr="00EB1108">
        <w:tc>
          <w:tcPr>
            <w:tcW w:w="5000" w:type="pct"/>
            <w:gridSpan w:val="9"/>
            <w:shd w:val="clear" w:color="auto" w:fill="FFFF00"/>
          </w:tcPr>
          <w:p w:rsidR="004170C9" w:rsidRPr="00F05EF6" w:rsidRDefault="00F17E59" w:rsidP="00566F25">
            <w:pPr>
              <w:pStyle w:val="Nzev"/>
            </w:pPr>
            <w:bookmarkStart w:id="152" w:name="_Toc459988912"/>
            <w:bookmarkStart w:id="153" w:name="_Toc460327869"/>
            <w:r w:rsidRPr="00F17E59">
              <w:rPr>
                <w:szCs w:val="24"/>
              </w:rPr>
              <w:t>Mistrovství Prahy ženy</w:t>
            </w:r>
            <w:r>
              <w:t xml:space="preserve">, </w:t>
            </w:r>
            <w:r w:rsidRPr="002405E6">
              <w:t>19. – 21. 11. 2016</w:t>
            </w:r>
            <w:r>
              <w:t xml:space="preserve">, </w:t>
            </w:r>
            <w:r w:rsidR="004170C9" w:rsidRPr="00F05EF6">
              <w:t>ANO</w:t>
            </w:r>
            <w:r w:rsidR="0018716D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8716D">
              <w:fldChar w:fldCharType="separate"/>
            </w:r>
            <w:r w:rsidR="0018716D">
              <w:fldChar w:fldCharType="end"/>
            </w:r>
            <w:r w:rsidR="004170C9" w:rsidRPr="00F05EF6">
              <w:t xml:space="preserve"> NE</w:t>
            </w:r>
            <w:r w:rsidR="0018716D" w:rsidRPr="00F05EF6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05EF6">
              <w:instrText xml:space="preserve"> FORMCHECKBOX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r w:rsidR="004170C9" w:rsidRPr="00F05EF6">
              <w:t xml:space="preserve"> Priorita: </w:t>
            </w:r>
            <w:r w:rsidR="0018716D" w:rsidRPr="00F05EF6"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05EF6">
              <w:instrText xml:space="preserve"> FORMDROPDOWN </w:instrText>
            </w:r>
            <w:r w:rsidR="0018716D">
              <w:fldChar w:fldCharType="separate"/>
            </w:r>
            <w:r w:rsidR="0018716D" w:rsidRPr="00F05EF6">
              <w:fldChar w:fldCharType="end"/>
            </w:r>
            <w:bookmarkEnd w:id="152"/>
            <w:bookmarkEnd w:id="153"/>
          </w:p>
        </w:tc>
      </w:tr>
      <w:tr w:rsidR="004170C9" w:rsidRPr="00F05EF6" w:rsidTr="004170C9"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Ředitel: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Vr. rozhodčí: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703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Zdravotník: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1058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Hraje se na adrese: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Den a čas prezentace: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účastníků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Výše startovného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Způsob prezentace: osobně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telefonicky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SMS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mailem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on-line formulář: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jiný: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  <w:trHeight w:val="340"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  <w:sz w:val="18"/>
                <w:szCs w:val="18"/>
              </w:rPr>
            </w:pPr>
            <w:r w:rsidRPr="00F05EF6">
              <w:rPr>
                <w:rFonts w:asciiTheme="minorHAnsi" w:hAnsiTheme="minorHAnsi"/>
                <w:sz w:val="18"/>
                <w:szCs w:val="18"/>
              </w:rPr>
              <w:t>Dotace turnaje nad rámec SŘ: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  <w:sz w:val="18"/>
                <w:szCs w:val="18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Stravování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       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Ubytování:</w:t>
            </w:r>
            <w:r>
              <w:rPr>
                <w:rFonts w:asciiTheme="minorHAnsi" w:hAnsiTheme="minorHAnsi"/>
              </w:rPr>
              <w:t xml:space="preserve">          </w:t>
            </w:r>
            <w:r w:rsidRPr="00F05EF6">
              <w:rPr>
                <w:rFonts w:asciiTheme="minorHAnsi" w:hAnsiTheme="minorHAnsi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32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Vyplétání raket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>: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       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  <w:tr w:rsidR="004170C9" w:rsidRPr="00F05EF6" w:rsidTr="004170C9">
        <w:trPr>
          <w:cantSplit/>
        </w:trPr>
        <w:tc>
          <w:tcPr>
            <w:tcW w:w="1648" w:type="pct"/>
            <w:gridSpan w:val="2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Úprava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915" w:type="pct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>Počet dvorců</w:t>
            </w:r>
            <w:r w:rsidRPr="001E155B">
              <w:rPr>
                <w:rFonts w:asciiTheme="minorHAnsi" w:hAnsiTheme="minorHAnsi"/>
                <w:sz w:val="24"/>
                <w:szCs w:val="24"/>
              </w:rPr>
              <w:t xml:space="preserve">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FORMDROPDOWN </w:instrText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</w:r>
            <w:r w:rsidR="0018716D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437" w:type="pct"/>
            <w:gridSpan w:val="6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Možnost kvalifikace: ANO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NE </w:t>
            </w:r>
            <w:r w:rsidR="0018716D" w:rsidRPr="00F05EF6">
              <w:rPr>
                <w:rFonts w:asciiTheme="minorHAnsi" w:hAnsiTheme="minorHAnsi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5EF6">
              <w:rPr>
                <w:rFonts w:asciiTheme="minorHAnsi" w:hAnsiTheme="minorHAnsi"/>
              </w:rPr>
              <w:instrText xml:space="preserve"> FORMCHECKBOX </w:instrText>
            </w:r>
            <w:r w:rsidR="0018716D">
              <w:rPr>
                <w:rFonts w:asciiTheme="minorHAnsi" w:hAnsiTheme="minorHAnsi"/>
              </w:rPr>
            </w:r>
            <w:r w:rsidR="0018716D">
              <w:rPr>
                <w:rFonts w:asciiTheme="minorHAnsi" w:hAnsiTheme="minorHAnsi"/>
              </w:rPr>
              <w:fldChar w:fldCharType="separate"/>
            </w:r>
            <w:r w:rsidR="0018716D" w:rsidRPr="00F05EF6">
              <w:rPr>
                <w:rFonts w:asciiTheme="minorHAnsi" w:hAnsiTheme="minorHAnsi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pro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r w:rsidRPr="00F05EF6">
              <w:rPr>
                <w:rFonts w:asciiTheme="minorHAnsi" w:hAnsiTheme="minorHAnsi"/>
              </w:rPr>
              <w:t xml:space="preserve"> hráč</w:t>
            </w:r>
            <w:r>
              <w:rPr>
                <w:rFonts w:asciiTheme="minorHAnsi" w:hAnsiTheme="minorHAnsi"/>
              </w:rPr>
              <w:t>ů</w:t>
            </w:r>
          </w:p>
        </w:tc>
      </w:tr>
      <w:tr w:rsidR="004170C9" w:rsidRPr="00F05EF6" w:rsidTr="004170C9">
        <w:trPr>
          <w:cantSplit/>
        </w:trPr>
        <w:tc>
          <w:tcPr>
            <w:tcW w:w="5000" w:type="pct"/>
            <w:gridSpan w:val="9"/>
          </w:tcPr>
          <w:p w:rsidR="004170C9" w:rsidRPr="00F05EF6" w:rsidRDefault="004170C9" w:rsidP="004170C9">
            <w:pPr>
              <w:spacing w:before="240"/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Další sdělení žadatele: 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9832EE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Pr="009832EE">
              <w:rPr>
                <w:rFonts w:asciiTheme="minorHAnsi" w:hAnsiTheme="minorHAnsi"/>
                <w:b/>
                <w:noProof/>
                <w:sz w:val="28"/>
                <w:szCs w:val="28"/>
              </w:rPr>
              <w:t> </w:t>
            </w:r>
            <w:r w:rsidR="0018716D" w:rsidRPr="009832EE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</w:p>
        </w:tc>
      </w:tr>
    </w:tbl>
    <w:p w:rsidR="004170C9" w:rsidRDefault="004170C9" w:rsidP="004170C9">
      <w:pPr>
        <w:rPr>
          <w:rFonts w:asciiTheme="minorHAnsi" w:hAnsiTheme="minorHAnsi"/>
          <w:sz w:val="24"/>
          <w:szCs w:val="24"/>
        </w:rPr>
      </w:pPr>
    </w:p>
    <w:p w:rsidR="00EE03F1" w:rsidRPr="004A0B66" w:rsidRDefault="00D212BC" w:rsidP="004A0B66">
      <w:pPr>
        <w:spacing w:before="1080"/>
        <w:jc w:val="center"/>
        <w:rPr>
          <w:rFonts w:asciiTheme="minorHAnsi" w:hAnsiTheme="minorHAnsi"/>
          <w:sz w:val="22"/>
          <w:szCs w:val="22"/>
        </w:rPr>
      </w:pPr>
      <w:r w:rsidRPr="004A0B66">
        <w:rPr>
          <w:rFonts w:asciiTheme="minorHAnsi" w:hAnsiTheme="minorHAnsi"/>
          <w:sz w:val="22"/>
          <w:szCs w:val="22"/>
        </w:rPr>
        <w:t>Prohlašuji, že uvedené údaje jsou pravdivé</w:t>
      </w:r>
      <w:r w:rsidR="004A0B66" w:rsidRPr="004A0B66">
        <w:rPr>
          <w:rFonts w:asciiTheme="minorHAnsi" w:hAnsiTheme="minorHAnsi"/>
          <w:sz w:val="22"/>
          <w:szCs w:val="22"/>
        </w:rPr>
        <w:t>, závazné</w:t>
      </w:r>
      <w:r w:rsidRPr="004A0B66">
        <w:rPr>
          <w:rFonts w:asciiTheme="minorHAnsi" w:hAnsiTheme="minorHAnsi"/>
          <w:sz w:val="22"/>
          <w:szCs w:val="22"/>
        </w:rPr>
        <w:t xml:space="preserve"> a jsem oprávněn podepsat a podat žádost jménem klubu:</w:t>
      </w:r>
    </w:p>
    <w:p w:rsidR="0086799A" w:rsidRPr="00817151" w:rsidRDefault="0018716D" w:rsidP="00EE03F1">
      <w:pPr>
        <w:jc w:val="center"/>
        <w:rPr>
          <w:rFonts w:asciiTheme="minorHAnsi" w:hAnsiTheme="minorHAnsi"/>
          <w:b/>
          <w:sz w:val="28"/>
          <w:szCs w:val="28"/>
        </w:rPr>
      </w:pPr>
      <w:r w:rsidRPr="00817151">
        <w:rPr>
          <w:rFonts w:asciiTheme="minorHAnsi" w:hAnsiTheme="minorHAnsi"/>
          <w:b/>
          <w:sz w:val="28"/>
          <w:szCs w:val="28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154" w:name="Text24"/>
      <w:r w:rsidR="00D212BC" w:rsidRPr="00817151">
        <w:rPr>
          <w:rFonts w:asciiTheme="minorHAnsi" w:hAnsiTheme="minorHAnsi"/>
          <w:b/>
          <w:sz w:val="28"/>
          <w:szCs w:val="28"/>
        </w:rPr>
        <w:instrText xml:space="preserve"> FORMTEXT </w:instrText>
      </w:r>
      <w:r w:rsidRPr="00817151">
        <w:rPr>
          <w:rFonts w:asciiTheme="minorHAnsi" w:hAnsiTheme="minorHAnsi"/>
          <w:b/>
          <w:sz w:val="28"/>
          <w:szCs w:val="28"/>
        </w:rPr>
      </w:r>
      <w:r w:rsidRPr="00817151">
        <w:rPr>
          <w:rFonts w:asciiTheme="minorHAnsi" w:hAnsiTheme="minorHAnsi"/>
          <w:b/>
          <w:sz w:val="28"/>
          <w:szCs w:val="28"/>
        </w:rPr>
        <w:fldChar w:fldCharType="separate"/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Pr="00817151">
        <w:rPr>
          <w:rFonts w:asciiTheme="minorHAnsi" w:hAnsiTheme="minorHAnsi"/>
          <w:b/>
          <w:sz w:val="28"/>
          <w:szCs w:val="28"/>
        </w:rPr>
        <w:fldChar w:fldCharType="end"/>
      </w:r>
      <w:bookmarkEnd w:id="154"/>
    </w:p>
    <w:p w:rsidR="00D212BC" w:rsidRPr="00F05EF6" w:rsidRDefault="00D212BC" w:rsidP="00D212BC">
      <w:pPr>
        <w:spacing w:before="840"/>
        <w:rPr>
          <w:rFonts w:asciiTheme="minorHAnsi" w:hAnsiTheme="minorHAnsi"/>
          <w:sz w:val="24"/>
          <w:szCs w:val="24"/>
        </w:rPr>
      </w:pPr>
      <w:r w:rsidRPr="00F05EF6">
        <w:rPr>
          <w:rFonts w:asciiTheme="minorHAnsi" w:hAnsiTheme="minorHAnsi"/>
          <w:sz w:val="24"/>
          <w:szCs w:val="24"/>
        </w:rPr>
        <w:t xml:space="preserve">V </w:t>
      </w:r>
      <w:r w:rsidR="0018716D" w:rsidRPr="00817151">
        <w:rPr>
          <w:rFonts w:asciiTheme="minorHAnsi" w:hAnsiTheme="minorHAnsi"/>
          <w:b/>
          <w:sz w:val="28"/>
          <w:szCs w:val="28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155" w:name="Text27"/>
      <w:r w:rsidR="00817151" w:rsidRPr="00817151">
        <w:rPr>
          <w:rFonts w:asciiTheme="minorHAnsi" w:hAnsiTheme="minorHAnsi"/>
          <w:b/>
          <w:sz w:val="28"/>
          <w:szCs w:val="28"/>
        </w:rPr>
        <w:instrText xml:space="preserve"> FORMTEXT </w:instrText>
      </w:r>
      <w:r w:rsidR="0018716D" w:rsidRPr="00817151">
        <w:rPr>
          <w:rFonts w:asciiTheme="minorHAnsi" w:hAnsiTheme="minorHAnsi"/>
          <w:b/>
          <w:sz w:val="28"/>
          <w:szCs w:val="28"/>
        </w:rPr>
      </w:r>
      <w:r w:rsidR="0018716D" w:rsidRPr="00817151">
        <w:rPr>
          <w:rFonts w:asciiTheme="minorHAnsi" w:hAnsiTheme="minorHAnsi"/>
          <w:b/>
          <w:sz w:val="28"/>
          <w:szCs w:val="28"/>
        </w:rPr>
        <w:fldChar w:fldCharType="separate"/>
      </w:r>
      <w:r w:rsidR="00817151" w:rsidRPr="00817151">
        <w:rPr>
          <w:rFonts w:asciiTheme="minorHAnsi" w:hAnsiTheme="minorHAnsi"/>
          <w:b/>
          <w:noProof/>
          <w:sz w:val="28"/>
          <w:szCs w:val="28"/>
        </w:rPr>
        <w:t> </w:t>
      </w:r>
      <w:r w:rsidR="00817151" w:rsidRPr="00817151">
        <w:rPr>
          <w:rFonts w:asciiTheme="minorHAnsi" w:hAnsiTheme="minorHAnsi"/>
          <w:b/>
          <w:noProof/>
          <w:sz w:val="28"/>
          <w:szCs w:val="28"/>
        </w:rPr>
        <w:t> </w:t>
      </w:r>
      <w:r w:rsidR="00817151" w:rsidRPr="00817151">
        <w:rPr>
          <w:rFonts w:asciiTheme="minorHAnsi" w:hAnsiTheme="minorHAnsi"/>
          <w:b/>
          <w:noProof/>
          <w:sz w:val="28"/>
          <w:szCs w:val="28"/>
        </w:rPr>
        <w:t> </w:t>
      </w:r>
      <w:r w:rsidR="00817151" w:rsidRPr="00817151">
        <w:rPr>
          <w:rFonts w:asciiTheme="minorHAnsi" w:hAnsiTheme="minorHAnsi"/>
          <w:b/>
          <w:noProof/>
          <w:sz w:val="28"/>
          <w:szCs w:val="28"/>
        </w:rPr>
        <w:t> </w:t>
      </w:r>
      <w:r w:rsidR="00817151" w:rsidRPr="00817151">
        <w:rPr>
          <w:rFonts w:asciiTheme="minorHAnsi" w:hAnsiTheme="minorHAnsi"/>
          <w:b/>
          <w:noProof/>
          <w:sz w:val="28"/>
          <w:szCs w:val="28"/>
        </w:rPr>
        <w:t> </w:t>
      </w:r>
      <w:r w:rsidR="0018716D" w:rsidRPr="00817151">
        <w:rPr>
          <w:rFonts w:asciiTheme="minorHAnsi" w:hAnsiTheme="minorHAnsi"/>
          <w:b/>
          <w:sz w:val="28"/>
          <w:szCs w:val="28"/>
        </w:rPr>
        <w:fldChar w:fldCharType="end"/>
      </w:r>
      <w:bookmarkEnd w:id="155"/>
      <w:r w:rsidRPr="00F05EF6">
        <w:rPr>
          <w:rFonts w:asciiTheme="minorHAnsi" w:hAnsiTheme="minorHAnsi"/>
          <w:sz w:val="24"/>
          <w:szCs w:val="24"/>
        </w:rPr>
        <w:t xml:space="preserve">dne </w:t>
      </w:r>
      <w:r w:rsidR="0018716D" w:rsidRPr="00817151">
        <w:rPr>
          <w:rFonts w:asciiTheme="minorHAnsi" w:hAnsiTheme="minorHAnsi"/>
          <w:b/>
          <w:sz w:val="28"/>
          <w:szCs w:val="28"/>
        </w:rPr>
        <w:fldChar w:fldCharType="begin">
          <w:ffData>
            <w:name w:val="Text28"/>
            <w:enabled/>
            <w:calcOnExit w:val="0"/>
            <w:textInput>
              <w:type w:val="date"/>
            </w:textInput>
          </w:ffData>
        </w:fldChar>
      </w:r>
      <w:bookmarkStart w:id="156" w:name="Text28"/>
      <w:r w:rsidR="00817151" w:rsidRPr="00817151">
        <w:rPr>
          <w:rFonts w:asciiTheme="minorHAnsi" w:hAnsiTheme="minorHAnsi"/>
          <w:b/>
          <w:sz w:val="28"/>
          <w:szCs w:val="28"/>
        </w:rPr>
        <w:instrText xml:space="preserve"> FORMTEXT </w:instrText>
      </w:r>
      <w:r w:rsidR="0018716D" w:rsidRPr="00817151">
        <w:rPr>
          <w:rFonts w:asciiTheme="minorHAnsi" w:hAnsiTheme="minorHAnsi"/>
          <w:b/>
          <w:sz w:val="28"/>
          <w:szCs w:val="28"/>
        </w:rPr>
      </w:r>
      <w:r w:rsidR="0018716D" w:rsidRPr="00817151">
        <w:rPr>
          <w:rFonts w:asciiTheme="minorHAnsi" w:hAnsiTheme="minorHAnsi"/>
          <w:b/>
          <w:sz w:val="28"/>
          <w:szCs w:val="28"/>
        </w:rPr>
        <w:fldChar w:fldCharType="separate"/>
      </w:r>
      <w:r w:rsidR="00447396">
        <w:rPr>
          <w:rFonts w:asciiTheme="minorHAnsi" w:hAnsiTheme="minorHAnsi"/>
          <w:b/>
          <w:sz w:val="28"/>
          <w:szCs w:val="28"/>
        </w:rPr>
        <w:t> </w:t>
      </w:r>
      <w:r w:rsidR="00447396">
        <w:rPr>
          <w:rFonts w:asciiTheme="minorHAnsi" w:hAnsiTheme="minorHAnsi"/>
          <w:b/>
          <w:sz w:val="28"/>
          <w:szCs w:val="28"/>
        </w:rPr>
        <w:t> </w:t>
      </w:r>
      <w:r w:rsidR="00447396">
        <w:rPr>
          <w:rFonts w:asciiTheme="minorHAnsi" w:hAnsiTheme="minorHAnsi"/>
          <w:b/>
          <w:sz w:val="28"/>
          <w:szCs w:val="28"/>
        </w:rPr>
        <w:t> </w:t>
      </w:r>
      <w:r w:rsidR="00447396">
        <w:rPr>
          <w:rFonts w:asciiTheme="minorHAnsi" w:hAnsiTheme="minorHAnsi"/>
          <w:b/>
          <w:sz w:val="28"/>
          <w:szCs w:val="28"/>
        </w:rPr>
        <w:t> </w:t>
      </w:r>
      <w:r w:rsidR="00447396">
        <w:rPr>
          <w:rFonts w:asciiTheme="minorHAnsi" w:hAnsiTheme="minorHAnsi"/>
          <w:b/>
          <w:sz w:val="28"/>
          <w:szCs w:val="28"/>
        </w:rPr>
        <w:t> </w:t>
      </w:r>
      <w:r w:rsidR="0018716D" w:rsidRPr="00817151">
        <w:rPr>
          <w:rFonts w:asciiTheme="minorHAnsi" w:hAnsiTheme="minorHAnsi"/>
          <w:b/>
          <w:sz w:val="28"/>
          <w:szCs w:val="28"/>
        </w:rPr>
        <w:fldChar w:fldCharType="end"/>
      </w:r>
      <w:bookmarkEnd w:id="156"/>
    </w:p>
    <w:p w:rsidR="000B41B8" w:rsidRPr="00F05EF6" w:rsidRDefault="000B41B8" w:rsidP="00D212BC">
      <w:pPr>
        <w:spacing w:before="840"/>
        <w:rPr>
          <w:rFonts w:asciiTheme="minorHAnsi" w:hAnsiTheme="minorHAnsi"/>
          <w:sz w:val="24"/>
          <w:szCs w:val="24"/>
        </w:rPr>
      </w:pPr>
      <w:r w:rsidRPr="00F05EF6">
        <w:rPr>
          <w:rFonts w:asciiTheme="minorHAnsi" w:hAnsiTheme="minorHAnsi"/>
          <w:sz w:val="24"/>
          <w:szCs w:val="24"/>
        </w:rPr>
        <w:t xml:space="preserve">Jméno a příjmení: </w:t>
      </w:r>
      <w:r w:rsidR="0018716D" w:rsidRPr="00817151">
        <w:rPr>
          <w:rFonts w:asciiTheme="minorHAnsi" w:hAnsiTheme="minorHAnsi"/>
          <w:b/>
          <w:sz w:val="28"/>
          <w:szCs w:val="28"/>
        </w:rPr>
        <w:fldChar w:fldCharType="begin">
          <w:ffData>
            <w:name w:val="Text26"/>
            <w:enabled/>
            <w:calcOnExit w:val="0"/>
            <w:textInput>
              <w:format w:val="Všechna první velká"/>
            </w:textInput>
          </w:ffData>
        </w:fldChar>
      </w:r>
      <w:bookmarkStart w:id="157" w:name="Text26"/>
      <w:r w:rsidR="00F05EF6" w:rsidRPr="00817151">
        <w:rPr>
          <w:rFonts w:asciiTheme="minorHAnsi" w:hAnsiTheme="minorHAnsi"/>
          <w:b/>
          <w:sz w:val="28"/>
          <w:szCs w:val="28"/>
        </w:rPr>
        <w:instrText xml:space="preserve"> FORMTEXT </w:instrText>
      </w:r>
      <w:r w:rsidR="0018716D" w:rsidRPr="00817151">
        <w:rPr>
          <w:rFonts w:asciiTheme="minorHAnsi" w:hAnsiTheme="minorHAnsi"/>
          <w:b/>
          <w:sz w:val="28"/>
          <w:szCs w:val="28"/>
        </w:rPr>
      </w:r>
      <w:r w:rsidR="0018716D" w:rsidRPr="00817151">
        <w:rPr>
          <w:rFonts w:asciiTheme="minorHAnsi" w:hAnsiTheme="minorHAnsi"/>
          <w:b/>
          <w:sz w:val="28"/>
          <w:szCs w:val="28"/>
        </w:rPr>
        <w:fldChar w:fldCharType="separate"/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18716D" w:rsidRPr="00817151">
        <w:rPr>
          <w:rFonts w:asciiTheme="minorHAnsi" w:hAnsiTheme="minorHAnsi"/>
          <w:b/>
          <w:sz w:val="28"/>
          <w:szCs w:val="28"/>
        </w:rPr>
        <w:fldChar w:fldCharType="end"/>
      </w:r>
      <w:bookmarkEnd w:id="157"/>
    </w:p>
    <w:p w:rsidR="000B41B8" w:rsidRPr="00F05EF6" w:rsidRDefault="0018716D" w:rsidP="003C4696">
      <w:pPr>
        <w:spacing w:before="840"/>
        <w:jc w:val="right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noProof/>
          <w:sz w:val="24"/>
          <w:szCs w:val="24"/>
          <w:lang w:eastAsia="cs-CZ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343.3pt;margin-top:31.2pt;width:166.85pt;height:0;z-index:251660288" o:connectortype="straight" strokeweight=".25pt"/>
        </w:pict>
      </w:r>
      <w:r w:rsidR="000B41B8" w:rsidRPr="00F05EF6">
        <w:rPr>
          <w:rFonts w:asciiTheme="minorHAnsi" w:hAnsiTheme="minorHAnsi"/>
          <w:b/>
          <w:sz w:val="24"/>
          <w:szCs w:val="24"/>
        </w:rPr>
        <w:t>Podpis a razítko</w:t>
      </w:r>
    </w:p>
    <w:sectPr w:rsidR="000B41B8" w:rsidRPr="00F05EF6" w:rsidSect="00EE03F1">
      <w:pgSz w:w="11906" w:h="16838"/>
      <w:pgMar w:top="426" w:right="849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29A3" w:rsidRDefault="001029A3" w:rsidP="004D1ADF">
      <w:r>
        <w:separator/>
      </w:r>
    </w:p>
  </w:endnote>
  <w:endnote w:type="continuationSeparator" w:id="0">
    <w:p w:rsidR="001029A3" w:rsidRDefault="001029A3" w:rsidP="004D1A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  <w:embedRegular r:id="rId1" w:fontKey="{EC666688-B772-49F2-875A-F038A8E7F3A5}"/>
    <w:embedBold r:id="rId2" w:fontKey="{A51A444C-FFAA-4562-9D5E-64822FECDDED}"/>
    <w:embedItalic r:id="rId3" w:fontKey="{0CA79096-E366-4879-B7C9-CB5AD4664D1B}"/>
    <w:embedBoldItalic r:id="rId4" w:fontKey="{8D60270E-380D-48E6-B4DF-BAA0E29076DE}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  <w:embedRegular r:id="rId5" w:fontKey="{7D863C9A-F327-4799-81F0-930A3F3ADB8F}"/>
    <w:embedBold r:id="rId6" w:fontKey="{4BF0A4BC-8D59-4F67-AC12-701FACCD9388}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  <w:embedRegular r:id="rId7" w:fontKey="{E3FB6D25-9E41-41C0-972C-C7730F93876F}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54544635"/>
      <w:docPartObj>
        <w:docPartGallery w:val="Page Numbers (Bottom of Page)"/>
        <w:docPartUnique/>
      </w:docPartObj>
    </w:sdtPr>
    <w:sdtContent>
      <w:p w:rsidR="00566F25" w:rsidRDefault="0018716D">
        <w:pPr>
          <w:pStyle w:val="Zpat"/>
          <w:jc w:val="center"/>
        </w:pPr>
        <w:fldSimple w:instr=" PAGE   \* MERGEFORMAT ">
          <w:r w:rsidR="00987DB8">
            <w:rPr>
              <w:noProof/>
            </w:rPr>
            <w:t>3</w:t>
          </w:r>
        </w:fldSimple>
      </w:p>
    </w:sdtContent>
  </w:sdt>
  <w:p w:rsidR="00566F25" w:rsidRDefault="00566F25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29A3" w:rsidRDefault="001029A3" w:rsidP="004D1ADF">
      <w:r>
        <w:separator/>
      </w:r>
    </w:p>
  </w:footnote>
  <w:footnote w:type="continuationSeparator" w:id="0">
    <w:p w:rsidR="001029A3" w:rsidRDefault="001029A3" w:rsidP="004D1AD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embedTrueTypeFonts/>
  <w:proofState w:spelling="clean"/>
  <w:attachedTemplate r:id="rId1"/>
  <w:stylePaneFormatFilter w:val="0000"/>
  <w:documentProtection w:edit="forms" w:enforcement="1" w:cryptProviderType="rsaFull" w:cryptAlgorithmClass="hash" w:cryptAlgorithmType="typeAny" w:cryptAlgorithmSid="4" w:cryptSpinCount="100000" w:hash="xrivhc+NcvA4ojgF+7W6R5AiSQw=" w:salt="+rstT+PdcLvOruGNd50fJ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87DB8"/>
    <w:rsid w:val="0000221A"/>
    <w:rsid w:val="0000735E"/>
    <w:rsid w:val="00040BD9"/>
    <w:rsid w:val="00075CB4"/>
    <w:rsid w:val="000A7438"/>
    <w:rsid w:val="000B39FB"/>
    <w:rsid w:val="000B41B8"/>
    <w:rsid w:val="001029A3"/>
    <w:rsid w:val="00121CC3"/>
    <w:rsid w:val="001503C4"/>
    <w:rsid w:val="001768F4"/>
    <w:rsid w:val="0018716D"/>
    <w:rsid w:val="00187F58"/>
    <w:rsid w:val="001A12B7"/>
    <w:rsid w:val="001D04F2"/>
    <w:rsid w:val="001E155B"/>
    <w:rsid w:val="002160A9"/>
    <w:rsid w:val="002309AB"/>
    <w:rsid w:val="00233C7B"/>
    <w:rsid w:val="00245182"/>
    <w:rsid w:val="002465E8"/>
    <w:rsid w:val="002523B4"/>
    <w:rsid w:val="00276B4E"/>
    <w:rsid w:val="00280068"/>
    <w:rsid w:val="00280993"/>
    <w:rsid w:val="002869BE"/>
    <w:rsid w:val="002A5C93"/>
    <w:rsid w:val="002A66F9"/>
    <w:rsid w:val="002C52BD"/>
    <w:rsid w:val="003168AE"/>
    <w:rsid w:val="00330C41"/>
    <w:rsid w:val="00341529"/>
    <w:rsid w:val="003C4696"/>
    <w:rsid w:val="003D3BBB"/>
    <w:rsid w:val="003E5DFB"/>
    <w:rsid w:val="00412420"/>
    <w:rsid w:val="00414C2D"/>
    <w:rsid w:val="004170C9"/>
    <w:rsid w:val="00447396"/>
    <w:rsid w:val="00453B59"/>
    <w:rsid w:val="0046635F"/>
    <w:rsid w:val="00470C3E"/>
    <w:rsid w:val="00472C94"/>
    <w:rsid w:val="004733F7"/>
    <w:rsid w:val="00494D4D"/>
    <w:rsid w:val="004A0B66"/>
    <w:rsid w:val="004D0DC8"/>
    <w:rsid w:val="004D1ADF"/>
    <w:rsid w:val="00566F25"/>
    <w:rsid w:val="00575F7B"/>
    <w:rsid w:val="00577BE1"/>
    <w:rsid w:val="00594DC1"/>
    <w:rsid w:val="005E60DC"/>
    <w:rsid w:val="005E6B16"/>
    <w:rsid w:val="005F5A04"/>
    <w:rsid w:val="0062756D"/>
    <w:rsid w:val="00627E58"/>
    <w:rsid w:val="00636549"/>
    <w:rsid w:val="00661D71"/>
    <w:rsid w:val="006B51A5"/>
    <w:rsid w:val="006D483A"/>
    <w:rsid w:val="006E18FB"/>
    <w:rsid w:val="00722A4C"/>
    <w:rsid w:val="00726C8F"/>
    <w:rsid w:val="00744DC6"/>
    <w:rsid w:val="00757B54"/>
    <w:rsid w:val="00797DBC"/>
    <w:rsid w:val="007B6764"/>
    <w:rsid w:val="008006B3"/>
    <w:rsid w:val="00817151"/>
    <w:rsid w:val="00842C87"/>
    <w:rsid w:val="00862C84"/>
    <w:rsid w:val="0086799A"/>
    <w:rsid w:val="008D519E"/>
    <w:rsid w:val="00903F27"/>
    <w:rsid w:val="00906AE6"/>
    <w:rsid w:val="009832EE"/>
    <w:rsid w:val="00987DB8"/>
    <w:rsid w:val="00994698"/>
    <w:rsid w:val="009A75E1"/>
    <w:rsid w:val="009B15C6"/>
    <w:rsid w:val="009C548C"/>
    <w:rsid w:val="009C7E06"/>
    <w:rsid w:val="009E0601"/>
    <w:rsid w:val="00A10E35"/>
    <w:rsid w:val="00AA24E0"/>
    <w:rsid w:val="00AD6136"/>
    <w:rsid w:val="00AE6E07"/>
    <w:rsid w:val="00AF1F7D"/>
    <w:rsid w:val="00B43F86"/>
    <w:rsid w:val="00B65BEA"/>
    <w:rsid w:val="00B73900"/>
    <w:rsid w:val="00B81122"/>
    <w:rsid w:val="00BE73D8"/>
    <w:rsid w:val="00C32785"/>
    <w:rsid w:val="00C401CC"/>
    <w:rsid w:val="00C427FD"/>
    <w:rsid w:val="00C55519"/>
    <w:rsid w:val="00C61AF5"/>
    <w:rsid w:val="00C731E4"/>
    <w:rsid w:val="00C87C35"/>
    <w:rsid w:val="00C9034F"/>
    <w:rsid w:val="00C9541A"/>
    <w:rsid w:val="00CB773D"/>
    <w:rsid w:val="00CC002F"/>
    <w:rsid w:val="00CD1AE9"/>
    <w:rsid w:val="00D0118E"/>
    <w:rsid w:val="00D01B54"/>
    <w:rsid w:val="00D212BC"/>
    <w:rsid w:val="00D41C66"/>
    <w:rsid w:val="00D73CF1"/>
    <w:rsid w:val="00D816A8"/>
    <w:rsid w:val="00DA21E4"/>
    <w:rsid w:val="00DC14AB"/>
    <w:rsid w:val="00E14675"/>
    <w:rsid w:val="00E33AB5"/>
    <w:rsid w:val="00E35B39"/>
    <w:rsid w:val="00E44A50"/>
    <w:rsid w:val="00E5401C"/>
    <w:rsid w:val="00E56455"/>
    <w:rsid w:val="00E65801"/>
    <w:rsid w:val="00E73215"/>
    <w:rsid w:val="00E735FE"/>
    <w:rsid w:val="00EA4628"/>
    <w:rsid w:val="00EB1108"/>
    <w:rsid w:val="00EB75BF"/>
    <w:rsid w:val="00EC72ED"/>
    <w:rsid w:val="00EE03F1"/>
    <w:rsid w:val="00EE70FE"/>
    <w:rsid w:val="00F05EF6"/>
    <w:rsid w:val="00F17E59"/>
    <w:rsid w:val="00F623F8"/>
    <w:rsid w:val="00F8763B"/>
    <w:rsid w:val="00FA0C61"/>
    <w:rsid w:val="00FA0DE8"/>
    <w:rsid w:val="00FD0706"/>
    <w:rsid w:val="00FD6701"/>
    <w:rsid w:val="00FE4A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869BE"/>
  </w:style>
  <w:style w:type="paragraph" w:styleId="Nadpis1">
    <w:name w:val="heading 1"/>
    <w:basedOn w:val="Normln"/>
    <w:next w:val="Normln"/>
    <w:link w:val="Nadpis1Char"/>
    <w:autoRedefine/>
    <w:uiPriority w:val="9"/>
    <w:qFormat/>
    <w:rsid w:val="00566F25"/>
    <w:pPr>
      <w:keepNext/>
      <w:keepLines/>
      <w:outlineLvl w:val="0"/>
    </w:pPr>
    <w:rPr>
      <w:rFonts w:asciiTheme="minorHAnsi" w:eastAsiaTheme="majorEastAsia" w:hAnsiTheme="minorHAnsi" w:cstheme="majorBidi"/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566F2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66F2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EE70FE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E70F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70FE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757B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basedOn w:val="Standardnpsmoodstavce"/>
    <w:uiPriority w:val="99"/>
    <w:semiHidden/>
    <w:unhideWhenUsed/>
    <w:rsid w:val="00AF1F7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F1F7D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F1F7D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F1F7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F1F7D"/>
    <w:rPr>
      <w:b/>
      <w:bCs/>
    </w:rPr>
  </w:style>
  <w:style w:type="paragraph" w:styleId="Zhlav">
    <w:name w:val="header"/>
    <w:basedOn w:val="Normln"/>
    <w:link w:val="ZhlavChar"/>
    <w:uiPriority w:val="99"/>
    <w:semiHidden/>
    <w:unhideWhenUsed/>
    <w:rsid w:val="004D1AD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4D1ADF"/>
  </w:style>
  <w:style w:type="paragraph" w:styleId="Zpat">
    <w:name w:val="footer"/>
    <w:basedOn w:val="Normln"/>
    <w:link w:val="ZpatChar"/>
    <w:uiPriority w:val="99"/>
    <w:unhideWhenUsed/>
    <w:rsid w:val="004D1AD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D1ADF"/>
  </w:style>
  <w:style w:type="character" w:customStyle="1" w:styleId="Nadpis1Char">
    <w:name w:val="Nadpis 1 Char"/>
    <w:basedOn w:val="Standardnpsmoodstavce"/>
    <w:link w:val="Nadpis1"/>
    <w:uiPriority w:val="9"/>
    <w:rsid w:val="00566F25"/>
    <w:rPr>
      <w:rFonts w:asciiTheme="minorHAnsi" w:eastAsiaTheme="majorEastAsia" w:hAnsiTheme="minorHAnsi" w:cstheme="majorBidi"/>
      <w:b/>
      <w:bCs/>
      <w:sz w:val="28"/>
      <w:szCs w:val="28"/>
    </w:rPr>
  </w:style>
  <w:style w:type="paragraph" w:styleId="Obsah1">
    <w:name w:val="toc 1"/>
    <w:basedOn w:val="Normln"/>
    <w:next w:val="Normln"/>
    <w:autoRedefine/>
    <w:uiPriority w:val="39"/>
    <w:unhideWhenUsed/>
    <w:qFormat/>
    <w:rsid w:val="00566F25"/>
    <w:pPr>
      <w:spacing w:before="360"/>
    </w:pPr>
    <w:rPr>
      <w:rFonts w:asciiTheme="majorHAnsi" w:hAnsiTheme="majorHAnsi"/>
      <w:b/>
      <w:bCs/>
      <w:caps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566F25"/>
    <w:rPr>
      <w:color w:val="0000FF" w:themeColor="hyperlink"/>
      <w:u w:val="single"/>
    </w:rPr>
  </w:style>
  <w:style w:type="paragraph" w:styleId="Nzev">
    <w:name w:val="Title"/>
    <w:aliases w:val="Nadpisek2"/>
    <w:basedOn w:val="Normln"/>
    <w:next w:val="Normln"/>
    <w:link w:val="NzevChar"/>
    <w:uiPriority w:val="10"/>
    <w:qFormat/>
    <w:rsid w:val="00566F25"/>
    <w:pPr>
      <w:contextualSpacing/>
      <w:jc w:val="center"/>
    </w:pPr>
    <w:rPr>
      <w:rFonts w:asciiTheme="minorHAnsi" w:eastAsiaTheme="majorEastAsia" w:hAnsiTheme="minorHAnsi" w:cstheme="majorBidi"/>
      <w:b/>
      <w:spacing w:val="5"/>
      <w:kern w:val="28"/>
      <w:sz w:val="24"/>
      <w:szCs w:val="52"/>
    </w:rPr>
  </w:style>
  <w:style w:type="character" w:customStyle="1" w:styleId="NzevChar">
    <w:name w:val="Název Char"/>
    <w:aliases w:val="Nadpisek2 Char"/>
    <w:basedOn w:val="Standardnpsmoodstavce"/>
    <w:link w:val="Nzev"/>
    <w:uiPriority w:val="10"/>
    <w:rsid w:val="00566F25"/>
    <w:rPr>
      <w:rFonts w:asciiTheme="minorHAnsi" w:eastAsiaTheme="majorEastAsia" w:hAnsiTheme="minorHAnsi" w:cstheme="majorBidi"/>
      <w:b/>
      <w:spacing w:val="5"/>
      <w:kern w:val="28"/>
      <w:sz w:val="24"/>
      <w:szCs w:val="52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566F2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66F2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bsah2">
    <w:name w:val="toc 2"/>
    <w:basedOn w:val="Normln"/>
    <w:next w:val="Normln"/>
    <w:autoRedefine/>
    <w:uiPriority w:val="39"/>
    <w:unhideWhenUsed/>
    <w:qFormat/>
    <w:rsid w:val="00566F25"/>
    <w:pPr>
      <w:spacing w:before="240"/>
    </w:pPr>
    <w:rPr>
      <w:rFonts w:asciiTheme="minorHAnsi" w:hAnsiTheme="minorHAnsi"/>
      <w:b/>
      <w:bC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FE4A37"/>
    <w:pPr>
      <w:spacing w:before="480" w:line="276" w:lineRule="auto"/>
      <w:outlineLvl w:val="9"/>
    </w:pPr>
    <w:rPr>
      <w:rFonts w:asciiTheme="majorHAnsi" w:hAnsiTheme="majorHAnsi"/>
      <w:color w:val="365F91" w:themeColor="accent1" w:themeShade="BF"/>
    </w:rPr>
  </w:style>
  <w:style w:type="paragraph" w:styleId="Obsah3">
    <w:name w:val="toc 3"/>
    <w:basedOn w:val="Normln"/>
    <w:next w:val="Normln"/>
    <w:autoRedefine/>
    <w:uiPriority w:val="39"/>
    <w:unhideWhenUsed/>
    <w:qFormat/>
    <w:rsid w:val="00FE4A37"/>
    <w:pPr>
      <w:ind w:left="200"/>
    </w:pPr>
    <w:rPr>
      <w:rFonts w:asciiTheme="minorHAnsi" w:hAnsiTheme="minorHAnsi"/>
    </w:rPr>
  </w:style>
  <w:style w:type="paragraph" w:styleId="Obsah4">
    <w:name w:val="toc 4"/>
    <w:basedOn w:val="Normln"/>
    <w:next w:val="Normln"/>
    <w:autoRedefine/>
    <w:uiPriority w:val="39"/>
    <w:unhideWhenUsed/>
    <w:rsid w:val="00744DC6"/>
    <w:pPr>
      <w:ind w:left="400"/>
    </w:pPr>
    <w:rPr>
      <w:rFonts w:asciiTheme="minorHAnsi" w:hAnsiTheme="minorHAnsi"/>
    </w:rPr>
  </w:style>
  <w:style w:type="paragraph" w:styleId="Obsah5">
    <w:name w:val="toc 5"/>
    <w:basedOn w:val="Normln"/>
    <w:next w:val="Normln"/>
    <w:autoRedefine/>
    <w:uiPriority w:val="39"/>
    <w:unhideWhenUsed/>
    <w:rsid w:val="00744DC6"/>
    <w:pPr>
      <w:ind w:left="600"/>
    </w:pPr>
    <w:rPr>
      <w:rFonts w:asciiTheme="minorHAnsi" w:hAnsiTheme="minorHAnsi"/>
    </w:rPr>
  </w:style>
  <w:style w:type="paragraph" w:styleId="Obsah6">
    <w:name w:val="toc 6"/>
    <w:basedOn w:val="Normln"/>
    <w:next w:val="Normln"/>
    <w:autoRedefine/>
    <w:uiPriority w:val="39"/>
    <w:unhideWhenUsed/>
    <w:rsid w:val="00744DC6"/>
    <w:pPr>
      <w:ind w:left="800"/>
    </w:pPr>
    <w:rPr>
      <w:rFonts w:asciiTheme="minorHAnsi" w:hAnsiTheme="minorHAnsi"/>
    </w:rPr>
  </w:style>
  <w:style w:type="paragraph" w:styleId="Obsah7">
    <w:name w:val="toc 7"/>
    <w:basedOn w:val="Normln"/>
    <w:next w:val="Normln"/>
    <w:autoRedefine/>
    <w:uiPriority w:val="39"/>
    <w:unhideWhenUsed/>
    <w:rsid w:val="00744DC6"/>
    <w:pPr>
      <w:ind w:left="1000"/>
    </w:pPr>
    <w:rPr>
      <w:rFonts w:asciiTheme="minorHAnsi" w:hAnsiTheme="minorHAnsi"/>
    </w:rPr>
  </w:style>
  <w:style w:type="paragraph" w:styleId="Obsah8">
    <w:name w:val="toc 8"/>
    <w:basedOn w:val="Normln"/>
    <w:next w:val="Normln"/>
    <w:autoRedefine/>
    <w:uiPriority w:val="39"/>
    <w:unhideWhenUsed/>
    <w:rsid w:val="00744DC6"/>
    <w:pPr>
      <w:ind w:left="1200"/>
    </w:pPr>
    <w:rPr>
      <w:rFonts w:asciiTheme="minorHAnsi" w:hAnsiTheme="minorHAnsi"/>
    </w:rPr>
  </w:style>
  <w:style w:type="paragraph" w:styleId="Obsah9">
    <w:name w:val="toc 9"/>
    <w:basedOn w:val="Normln"/>
    <w:next w:val="Normln"/>
    <w:autoRedefine/>
    <w:uiPriority w:val="39"/>
    <w:unhideWhenUsed/>
    <w:rsid w:val="00744DC6"/>
    <w:pPr>
      <w:ind w:left="1400"/>
    </w:pPr>
    <w:rPr>
      <w:rFonts w:asciiTheme="minorHAnsi" w:hAnsiTheme="minorHAn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ADMINI~1\LOCALS~1\Temp\zadost-o-prideleni-turnaje-2016-zima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A54AE4-C1BD-4E67-AE85-637FCCFC4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zadost-o-prideleni-turnaje-2016-zima-1.dotx</Template>
  <TotalTime>9</TotalTime>
  <Pages>10</Pages>
  <Words>4506</Words>
  <Characters>29245</Characters>
  <Application>Microsoft Office Word</Application>
  <DocSecurity>0</DocSecurity>
  <Lines>649</Lines>
  <Paragraphs>324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2</cp:revision>
  <cp:lastPrinted>2016-08-25T17:13:00Z</cp:lastPrinted>
  <dcterms:created xsi:type="dcterms:W3CDTF">2016-08-30T11:39:00Z</dcterms:created>
  <dcterms:modified xsi:type="dcterms:W3CDTF">2016-08-30T11:48:00Z</dcterms:modified>
</cp:coreProperties>
</file>