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0FE" w:rsidRPr="00757B54" w:rsidRDefault="00757B54" w:rsidP="00757B54">
      <w:pPr>
        <w:spacing w:before="960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b/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95250</wp:posOffset>
            </wp:positionH>
            <wp:positionV relativeFrom="paragraph">
              <wp:posOffset>15240</wp:posOffset>
            </wp:positionV>
            <wp:extent cx="904875" cy="594995"/>
            <wp:effectExtent l="19050" t="0" r="9525" b="0"/>
            <wp:wrapNone/>
            <wp:docPr id="1" name="Obrázek 0" descr="PTS_logo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TS_logo_RGB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A7634">
        <w:rPr>
          <w:rFonts w:asciiTheme="minorHAnsi" w:hAnsiTheme="minorHAnsi"/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3406140</wp:posOffset>
                </wp:positionH>
                <wp:positionV relativeFrom="paragraph">
                  <wp:posOffset>25400</wp:posOffset>
                </wp:positionV>
                <wp:extent cx="2614295" cy="1275715"/>
                <wp:effectExtent l="0" t="0" r="0" b="63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14295" cy="1275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E5DCAD" id="Rectangle 2" o:spid="_x0000_s1026" style="position:absolute;margin-left:268.2pt;margin-top:2pt;width:205.85pt;height:100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" strokeweight=".25pt"/>
            </w:pict>
          </mc:Fallback>
        </mc:AlternateContent>
      </w:r>
      <w:r w:rsidRPr="00757B54">
        <w:rPr>
          <w:rFonts w:asciiTheme="minorHAnsi" w:hAnsiTheme="minorHAnsi"/>
          <w:b/>
        </w:rPr>
        <w:t>Pražský tenisový svaz</w:t>
      </w:r>
      <w:r w:rsidRPr="00757B54">
        <w:rPr>
          <w:rFonts w:asciiTheme="minorHAnsi" w:hAnsiTheme="minorHAnsi"/>
          <w:b/>
        </w:rPr>
        <w:br/>
      </w:r>
      <w:r w:rsidRPr="00757B54">
        <w:rPr>
          <w:rFonts w:asciiTheme="minorHAnsi" w:hAnsiTheme="minorHAnsi"/>
        </w:rPr>
        <w:t>Mezi sklady 107/3</w:t>
      </w:r>
      <w:r w:rsidRPr="00757B54">
        <w:rPr>
          <w:rFonts w:asciiTheme="minorHAnsi" w:hAnsiTheme="minorHAnsi"/>
        </w:rPr>
        <w:br/>
        <w:t>140 00 Praha 4</w:t>
      </w:r>
      <w:r>
        <w:rPr>
          <w:rFonts w:asciiTheme="minorHAnsi" w:hAnsiTheme="minorHAnsi"/>
        </w:rPr>
        <w:br/>
      </w:r>
      <w:r w:rsidRPr="00757B54">
        <w:rPr>
          <w:rFonts w:asciiTheme="minorHAnsi" w:hAnsiTheme="minorHAnsi"/>
          <w:sz w:val="16"/>
          <w:szCs w:val="16"/>
        </w:rPr>
        <w:t>tel.: 774</w:t>
      </w:r>
      <w:r>
        <w:rPr>
          <w:rFonts w:asciiTheme="minorHAnsi" w:hAnsiTheme="minorHAnsi"/>
          <w:sz w:val="16"/>
          <w:szCs w:val="16"/>
        </w:rPr>
        <w:t> </w:t>
      </w:r>
      <w:r w:rsidRPr="00757B54">
        <w:rPr>
          <w:rFonts w:asciiTheme="minorHAnsi" w:hAnsiTheme="minorHAnsi"/>
          <w:sz w:val="16"/>
          <w:szCs w:val="16"/>
        </w:rPr>
        <w:t xml:space="preserve">712 911 e-mail: </w:t>
      </w:r>
      <w:r>
        <w:rPr>
          <w:rFonts w:asciiTheme="minorHAnsi" w:hAnsiTheme="minorHAnsi"/>
          <w:sz w:val="16"/>
          <w:szCs w:val="16"/>
        </w:rPr>
        <w:t>prazsky@cztenis.cz</w:t>
      </w:r>
    </w:p>
    <w:p w:rsidR="00757B54" w:rsidRDefault="00757B54" w:rsidP="00280068">
      <w:pPr>
        <w:spacing w:before="840"/>
        <w:jc w:val="center"/>
        <w:rPr>
          <w:rFonts w:asciiTheme="minorHAnsi" w:hAnsiTheme="minorHAnsi"/>
          <w:b/>
          <w:sz w:val="28"/>
          <w:szCs w:val="28"/>
        </w:rPr>
      </w:pPr>
      <w:r w:rsidRPr="00F05EF6">
        <w:rPr>
          <w:rFonts w:asciiTheme="minorHAnsi" w:hAnsiTheme="minorHAnsi"/>
          <w:b/>
          <w:sz w:val="28"/>
          <w:szCs w:val="28"/>
        </w:rPr>
        <w:t>ŽÁDOST O PŘIDĚLENÍ TURNAJE</w:t>
      </w:r>
    </w:p>
    <w:p w:rsidR="00A10E35" w:rsidRPr="00A10E35" w:rsidRDefault="00A10E35" w:rsidP="00A10E35">
      <w:pPr>
        <w:jc w:val="center"/>
        <w:rPr>
          <w:rFonts w:asciiTheme="minorHAnsi" w:hAnsiTheme="minorHAnsi"/>
          <w:i/>
          <w:sz w:val="18"/>
          <w:szCs w:val="18"/>
        </w:rPr>
      </w:pPr>
      <w:r w:rsidRPr="00A10E35">
        <w:rPr>
          <w:rFonts w:asciiTheme="minorHAnsi" w:hAnsiTheme="minorHAnsi"/>
          <w:i/>
          <w:sz w:val="18"/>
          <w:szCs w:val="18"/>
        </w:rPr>
        <w:t xml:space="preserve">Při vyplňování žádosti se po formuláři </w:t>
      </w:r>
      <w:r w:rsidR="00D816A8">
        <w:rPr>
          <w:rFonts w:asciiTheme="minorHAnsi" w:hAnsiTheme="minorHAnsi"/>
          <w:i/>
          <w:sz w:val="18"/>
          <w:szCs w:val="18"/>
        </w:rPr>
        <w:t>můžete pohybovat</w:t>
      </w:r>
      <w:r w:rsidRPr="00A10E35">
        <w:rPr>
          <w:rFonts w:asciiTheme="minorHAnsi" w:hAnsiTheme="minorHAnsi"/>
          <w:i/>
          <w:sz w:val="18"/>
          <w:szCs w:val="18"/>
        </w:rPr>
        <w:t xml:space="preserve"> tabulátorem</w:t>
      </w:r>
    </w:p>
    <w:p w:rsidR="00757B54" w:rsidRPr="00F05EF6" w:rsidRDefault="00757B54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A. Žadatel</w:t>
      </w:r>
    </w:p>
    <w:tbl>
      <w:tblPr>
        <w:tblStyle w:val="Mkatabulky"/>
        <w:tblW w:w="0" w:type="auto"/>
        <w:tblLook w:val="0480" w:firstRow="0" w:lastRow="0" w:firstColumn="1" w:lastColumn="0" w:noHBand="0" w:noVBand="1"/>
      </w:tblPr>
      <w:tblGrid>
        <w:gridCol w:w="4890"/>
        <w:gridCol w:w="4999"/>
      </w:tblGrid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Název: </w:t>
            </w:r>
            <w:r w:rsidR="000B190E" w:rsidRPr="00AE6E07">
              <w:rPr>
                <w:rStyle w:val="Nadpis1Char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 w:rsidR="00C731E4" w:rsidRPr="00AE6E07">
              <w:rPr>
                <w:rStyle w:val="Nadpis1Char"/>
              </w:rPr>
              <w:instrText xml:space="preserve"> FORMTEXT </w:instrText>
            </w:r>
            <w:r w:rsidR="000B190E" w:rsidRPr="00AE6E07">
              <w:rPr>
                <w:rStyle w:val="Nadpis1Char"/>
              </w:rPr>
            </w:r>
            <w:r w:rsidR="000B190E" w:rsidRPr="00AE6E07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0B190E" w:rsidRPr="00AE6E07">
              <w:rPr>
                <w:rStyle w:val="Nadpis1Char"/>
              </w:rPr>
              <w:fldChar w:fldCharType="end"/>
            </w:r>
            <w:bookmarkEnd w:id="0"/>
          </w:p>
        </w:tc>
      </w:tr>
      <w:tr w:rsidR="000A7438" w:rsidRPr="00F05EF6" w:rsidTr="00280068">
        <w:tc>
          <w:tcPr>
            <w:tcW w:w="4890" w:type="dxa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>IČO:</w:t>
            </w:r>
            <w:r w:rsidR="000B190E" w:rsidRPr="00AE6E07">
              <w:rPr>
                <w:rStyle w:val="Nadpis1Char"/>
              </w:rPr>
              <w:fldChar w:fldCharType="begin">
                <w:ffData>
                  <w:name w:val="Text4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" w:name="Text40"/>
            <w:r w:rsidR="00494D4D" w:rsidRPr="00AE6E07">
              <w:rPr>
                <w:rStyle w:val="Nadpis1Char"/>
              </w:rPr>
              <w:instrText xml:space="preserve"> FORMTEXT </w:instrText>
            </w:r>
            <w:r w:rsidR="000B190E" w:rsidRPr="00AE6E07">
              <w:rPr>
                <w:rStyle w:val="Nadpis1Char"/>
              </w:rPr>
            </w:r>
            <w:r w:rsidR="000B190E" w:rsidRPr="00AE6E07">
              <w:rPr>
                <w:rStyle w:val="Nadpis1Char"/>
              </w:rPr>
              <w:fldChar w:fldCharType="separate"/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D41C66">
              <w:rPr>
                <w:rStyle w:val="Nadpis1Char"/>
              </w:rPr>
              <w:t> </w:t>
            </w:r>
            <w:r w:rsidR="000B190E" w:rsidRPr="00AE6E07">
              <w:rPr>
                <w:rStyle w:val="Nadpis1Char"/>
              </w:rPr>
              <w:fldChar w:fldCharType="end"/>
            </w:r>
            <w:bookmarkEnd w:id="1"/>
          </w:p>
        </w:tc>
        <w:tc>
          <w:tcPr>
            <w:tcW w:w="4999" w:type="dxa"/>
            <w:vAlign w:val="center"/>
          </w:tcPr>
          <w:p w:rsidR="000A7438" w:rsidRPr="00C731E4" w:rsidRDefault="000A7438" w:rsidP="00D41C66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IČO ČTS: </w:t>
            </w:r>
            <w:r w:rsidR="000B190E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begin">
                <w:ffData>
                  <w:name w:val="Text41"/>
                  <w:enabled/>
                  <w:calcOnExit w:val="0"/>
                  <w:textInput>
                    <w:type w:val="number"/>
                    <w:format w:val="0"/>
                  </w:textInput>
                </w:ffData>
              </w:fldChar>
            </w:r>
            <w:bookmarkStart w:id="2" w:name="Text41"/>
            <w:r w:rsidR="00FD6701" w:rsidRPr="00FD6701">
              <w:rPr>
                <w:rFonts w:asciiTheme="minorHAnsi" w:hAnsiTheme="minorHAnsi"/>
                <w:b/>
                <w:sz w:val="28"/>
                <w:szCs w:val="28"/>
              </w:rPr>
              <w:instrText xml:space="preserve"> FORMTEXT </w:instrText>
            </w:r>
            <w:r w:rsidR="000B190E" w:rsidRPr="00FD6701">
              <w:rPr>
                <w:rFonts w:asciiTheme="minorHAnsi" w:hAnsiTheme="minorHAnsi"/>
                <w:b/>
                <w:sz w:val="28"/>
                <w:szCs w:val="28"/>
              </w:rPr>
            </w:r>
            <w:r w:rsidR="000B190E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separate"/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D41C66">
              <w:rPr>
                <w:rFonts w:asciiTheme="minorHAnsi" w:hAnsiTheme="minorHAnsi"/>
                <w:b/>
                <w:sz w:val="28"/>
                <w:szCs w:val="28"/>
              </w:rPr>
              <w:t> </w:t>
            </w:r>
            <w:r w:rsidR="000B190E" w:rsidRPr="00FD6701">
              <w:rPr>
                <w:rFonts w:asciiTheme="minorHAnsi" w:hAnsiTheme="minorHAnsi"/>
                <w:b/>
                <w:sz w:val="28"/>
                <w:szCs w:val="28"/>
              </w:rPr>
              <w:fldChar w:fldCharType="end"/>
            </w:r>
            <w:bookmarkEnd w:id="2"/>
          </w:p>
        </w:tc>
      </w:tr>
    </w:tbl>
    <w:p w:rsidR="00757B54" w:rsidRPr="00F05EF6" w:rsidRDefault="000A7438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 xml:space="preserve">B. Oprávněný zástupce </w:t>
      </w:r>
      <w:r w:rsidR="00EE03F1" w:rsidRPr="00F05EF6">
        <w:rPr>
          <w:rFonts w:asciiTheme="minorHAnsi" w:hAnsiTheme="minorHAnsi"/>
          <w:b/>
          <w:sz w:val="24"/>
          <w:szCs w:val="24"/>
        </w:rPr>
        <w:t>ž</w:t>
      </w:r>
      <w:r w:rsidRPr="00F05EF6">
        <w:rPr>
          <w:rFonts w:asciiTheme="minorHAnsi" w:hAnsiTheme="minorHAnsi"/>
          <w:b/>
          <w:sz w:val="24"/>
          <w:szCs w:val="24"/>
        </w:rPr>
        <w:t>adatele</w:t>
      </w:r>
      <w:r w:rsidR="00A10E35">
        <w:rPr>
          <w:rFonts w:asciiTheme="minorHAnsi" w:hAnsiTheme="minorHAnsi"/>
          <w:b/>
          <w:sz w:val="24"/>
          <w:szCs w:val="24"/>
        </w:rPr>
        <w:t xml:space="preserve"> k podání žádosti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890"/>
        <w:gridCol w:w="4999"/>
      </w:tblGrid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C731E4" w:rsidRDefault="000A7438" w:rsidP="00C731E4">
            <w:pPr>
              <w:rPr>
                <w:rFonts w:asciiTheme="minorHAnsi" w:hAnsiTheme="minorHAnsi"/>
                <w:b/>
                <w:sz w:val="28"/>
                <w:szCs w:val="28"/>
              </w:rPr>
            </w:pPr>
            <w:r w:rsidRPr="00F05EF6">
              <w:rPr>
                <w:rFonts w:asciiTheme="minorHAnsi" w:hAnsiTheme="minorHAnsi"/>
              </w:rPr>
              <w:t xml:space="preserve">Jméno: </w:t>
            </w:r>
            <w:r w:rsidR="000B190E" w:rsidRPr="001D04F2">
              <w:rPr>
                <w:rStyle w:val="Nadpis1Cha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" w:name="Text32"/>
            <w:r w:rsidR="00C731E4" w:rsidRPr="001D04F2">
              <w:rPr>
                <w:rStyle w:val="Nadpis1Char"/>
              </w:rPr>
              <w:instrText xml:space="preserve"> FORMTEXT </w:instrText>
            </w:r>
            <w:r w:rsidR="000B190E" w:rsidRPr="001D04F2">
              <w:rPr>
                <w:rStyle w:val="Nadpis1Char"/>
              </w:rPr>
            </w:r>
            <w:r w:rsidR="000B190E" w:rsidRPr="001D04F2">
              <w:rPr>
                <w:rStyle w:val="Nadpis1Char"/>
              </w:rPr>
              <w:fldChar w:fldCharType="separate"/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C731E4" w:rsidRPr="001D04F2">
              <w:rPr>
                <w:rStyle w:val="Nadpis1Char"/>
              </w:rPr>
              <w:t> </w:t>
            </w:r>
            <w:r w:rsidR="000B190E" w:rsidRPr="001D04F2">
              <w:rPr>
                <w:rStyle w:val="Nadpis1Char"/>
              </w:rPr>
              <w:fldChar w:fldCharType="end"/>
            </w:r>
            <w:bookmarkEnd w:id="3"/>
          </w:p>
        </w:tc>
      </w:tr>
      <w:tr w:rsidR="000A7438" w:rsidRPr="00F05EF6" w:rsidTr="00280068">
        <w:tc>
          <w:tcPr>
            <w:tcW w:w="9889" w:type="dxa"/>
            <w:gridSpan w:val="2"/>
            <w:vAlign w:val="center"/>
          </w:tcPr>
          <w:p w:rsidR="000A7438" w:rsidRPr="00F05EF6" w:rsidRDefault="000A7438" w:rsidP="0044739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Vztah k žadateli: </w:t>
            </w:r>
            <w:r w:rsidR="000B190E" w:rsidRPr="001D04F2">
              <w:rPr>
                <w:rStyle w:val="Nadpis1Cha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1D04F2">
              <w:rPr>
                <w:rStyle w:val="Nadpis1Char"/>
              </w:rPr>
              <w:instrText xml:space="preserve"> FORMTEXT </w:instrText>
            </w:r>
            <w:r w:rsidR="000B190E" w:rsidRPr="001D04F2">
              <w:rPr>
                <w:rStyle w:val="Nadpis1Char"/>
              </w:rPr>
            </w:r>
            <w:r w:rsidR="000B190E" w:rsidRPr="001D04F2">
              <w:rPr>
                <w:rStyle w:val="Nadpis1Char"/>
              </w:rPr>
              <w:fldChar w:fldCharType="separate"/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Pr="001D04F2">
              <w:rPr>
                <w:rStyle w:val="Nadpis1Char"/>
              </w:rPr>
              <w:t> </w:t>
            </w:r>
            <w:r w:rsidR="000B190E" w:rsidRPr="001D04F2">
              <w:rPr>
                <w:rStyle w:val="Nadpis1Char"/>
              </w:rPr>
              <w:fldChar w:fldCharType="end"/>
            </w:r>
            <w:bookmarkEnd w:id="4"/>
          </w:p>
        </w:tc>
      </w:tr>
      <w:tr w:rsidR="000A7438" w:rsidRPr="00F05EF6" w:rsidTr="00280068">
        <w:tc>
          <w:tcPr>
            <w:tcW w:w="4890" w:type="dxa"/>
            <w:vAlign w:val="center"/>
          </w:tcPr>
          <w:p w:rsidR="000A7438" w:rsidRPr="00F05EF6" w:rsidRDefault="000A7438" w:rsidP="00447396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Telefon: </w:t>
            </w:r>
            <w:r w:rsidR="000B190E" w:rsidRPr="001D04F2">
              <w:rPr>
                <w:rStyle w:val="Nadpis1Char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5" w:name="Text7"/>
            <w:r w:rsidR="00AA24E0" w:rsidRPr="001D04F2">
              <w:rPr>
                <w:rStyle w:val="Nadpis1Char"/>
              </w:rPr>
              <w:instrText xml:space="preserve"> FORMTEXT </w:instrText>
            </w:r>
            <w:r w:rsidR="000B190E" w:rsidRPr="001D04F2">
              <w:rPr>
                <w:rStyle w:val="Nadpis1Char"/>
              </w:rPr>
            </w:r>
            <w:r w:rsidR="000B190E" w:rsidRPr="001D04F2">
              <w:rPr>
                <w:rStyle w:val="Nadpis1Char"/>
              </w:rPr>
              <w:fldChar w:fldCharType="separate"/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AA24E0" w:rsidRPr="001D04F2">
              <w:rPr>
                <w:rStyle w:val="Nadpis1Char"/>
              </w:rPr>
              <w:t> </w:t>
            </w:r>
            <w:r w:rsidR="000B190E" w:rsidRPr="001D04F2">
              <w:rPr>
                <w:rStyle w:val="Nadpis1Char"/>
              </w:rPr>
              <w:fldChar w:fldCharType="end"/>
            </w:r>
            <w:bookmarkEnd w:id="5"/>
          </w:p>
        </w:tc>
        <w:tc>
          <w:tcPr>
            <w:tcW w:w="4999" w:type="dxa"/>
            <w:vAlign w:val="center"/>
          </w:tcPr>
          <w:p w:rsidR="000A7438" w:rsidRPr="00F05EF6" w:rsidRDefault="000A7438" w:rsidP="00276B4E">
            <w:pPr>
              <w:rPr>
                <w:rFonts w:asciiTheme="minorHAnsi" w:hAnsiTheme="minorHAnsi"/>
              </w:rPr>
            </w:pPr>
            <w:r w:rsidRPr="00F05EF6">
              <w:rPr>
                <w:rFonts w:asciiTheme="minorHAnsi" w:hAnsiTheme="minorHAnsi"/>
              </w:rPr>
              <w:t xml:space="preserve">E-mail: </w:t>
            </w:r>
            <w:r w:rsidR="000B190E" w:rsidRPr="005E60DC">
              <w:rPr>
                <w:rStyle w:val="Nadpis1Char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@"/>
                  </w:textInput>
                </w:ffData>
              </w:fldChar>
            </w:r>
            <w:bookmarkStart w:id="6" w:name="Text4"/>
            <w:r w:rsidR="00817151" w:rsidRPr="005E60DC">
              <w:rPr>
                <w:rStyle w:val="Nadpis1Char"/>
              </w:rPr>
              <w:instrText xml:space="preserve"> FORMTEXT </w:instrText>
            </w:r>
            <w:r w:rsidR="000B190E" w:rsidRPr="005E60DC">
              <w:rPr>
                <w:rStyle w:val="Nadpis1Char"/>
              </w:rPr>
            </w:r>
            <w:r w:rsidR="000B190E" w:rsidRPr="005E60DC">
              <w:rPr>
                <w:rStyle w:val="Nadpis1Char"/>
              </w:rPr>
              <w:fldChar w:fldCharType="separate"/>
            </w:r>
            <w:r w:rsidR="00817151" w:rsidRPr="005E60DC">
              <w:rPr>
                <w:rStyle w:val="Nadpis1Char"/>
              </w:rPr>
              <w:t>@</w:t>
            </w:r>
            <w:r w:rsidR="000B190E" w:rsidRPr="005E60DC">
              <w:rPr>
                <w:rStyle w:val="Nadpis1Char"/>
              </w:rPr>
              <w:fldChar w:fldCharType="end"/>
            </w:r>
            <w:bookmarkEnd w:id="6"/>
          </w:p>
        </w:tc>
      </w:tr>
    </w:tbl>
    <w:p w:rsidR="000A7438" w:rsidRDefault="00F8763B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C. Adresa místa konání turnaje/ů</w:t>
      </w:r>
    </w:p>
    <w:p w:rsidR="004D0DC8" w:rsidRPr="004D0DC8" w:rsidRDefault="004D0DC8" w:rsidP="004D0DC8">
      <w:pPr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>Pokud pořádáte turnaje na více místech, vyplňte části 1 a 2. Pokud všechny akce pořádáte na jednom místě, vyplňte pouze část 1</w:t>
      </w:r>
      <w:r w:rsidR="00C9034F">
        <w:rPr>
          <w:rFonts w:asciiTheme="minorHAnsi" w:hAnsiTheme="minorHAnsi"/>
          <w:i/>
          <w:sz w:val="18"/>
          <w:szCs w:val="18"/>
        </w:rPr>
        <w:t>.</w:t>
      </w:r>
      <w:r>
        <w:rPr>
          <w:rFonts w:asciiTheme="minorHAnsi" w:hAnsiTheme="minorHAnsi"/>
          <w:i/>
          <w:sz w:val="18"/>
          <w:szCs w:val="18"/>
        </w:rPr>
        <w:br/>
      </w:r>
      <w:r w:rsidR="00A10E35">
        <w:rPr>
          <w:rFonts w:asciiTheme="minorHAnsi" w:hAnsiTheme="minorHAnsi"/>
          <w:i/>
          <w:sz w:val="18"/>
          <w:szCs w:val="18"/>
        </w:rPr>
        <w:t>V další části žádosti budete vyplňovat „Hraje se na adrese“ číslo 1 nebo 2 podle toho, kde se akce bude hrát.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675"/>
        <w:gridCol w:w="3686"/>
        <w:gridCol w:w="1843"/>
        <w:gridCol w:w="850"/>
        <w:gridCol w:w="567"/>
        <w:gridCol w:w="2268"/>
      </w:tblGrid>
      <w:tr w:rsidR="00D816A8" w:rsidRPr="00F05EF6" w:rsidTr="00280068">
        <w:tc>
          <w:tcPr>
            <w:tcW w:w="675" w:type="dxa"/>
            <w:vMerge w:val="restart"/>
            <w:vAlign w:val="center"/>
          </w:tcPr>
          <w:p w:rsidR="00D816A8" w:rsidRPr="00D8792E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>1</w:t>
            </w:r>
          </w:p>
        </w:tc>
        <w:tc>
          <w:tcPr>
            <w:tcW w:w="9214" w:type="dxa"/>
            <w:gridSpan w:val="5"/>
            <w:vAlign w:val="center"/>
          </w:tcPr>
          <w:p w:rsidR="00D816A8" w:rsidRPr="00D8792E" w:rsidRDefault="00D816A8" w:rsidP="00D41C66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Název zařízení: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  <w:bookmarkEnd w:id="7"/>
          </w:p>
        </w:tc>
      </w:tr>
      <w:tr w:rsidR="00D816A8" w:rsidRPr="00F05EF6" w:rsidTr="00280068">
        <w:tc>
          <w:tcPr>
            <w:tcW w:w="675" w:type="dxa"/>
            <w:vMerge/>
            <w:vAlign w:val="center"/>
          </w:tcPr>
          <w:p w:rsidR="00D816A8" w:rsidRPr="00D8792E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379" w:type="dxa"/>
            <w:gridSpan w:val="3"/>
            <w:vAlign w:val="center"/>
          </w:tcPr>
          <w:p w:rsidR="00D816A8" w:rsidRPr="00D8792E" w:rsidRDefault="00D816A8" w:rsidP="00D41C66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Ulice, č.p.: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835" w:type="dxa"/>
            <w:gridSpan w:val="2"/>
            <w:vAlign w:val="center"/>
          </w:tcPr>
          <w:p w:rsidR="00D816A8" w:rsidRPr="00D8792E" w:rsidRDefault="00D816A8" w:rsidP="00D41C66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Město: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D41C66"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  <w:bookmarkEnd w:id="9"/>
          </w:p>
        </w:tc>
      </w:tr>
      <w:tr w:rsidR="00D816A8" w:rsidRPr="00F05EF6" w:rsidTr="00280068">
        <w:tc>
          <w:tcPr>
            <w:tcW w:w="675" w:type="dxa"/>
            <w:vMerge/>
            <w:vAlign w:val="center"/>
          </w:tcPr>
          <w:p w:rsidR="00D816A8" w:rsidRPr="00D8792E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D816A8" w:rsidRPr="00D8792E" w:rsidRDefault="00D816A8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Počet dvorců, na kterých se turnaj hraje: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</w:ddList>
                </w:ffData>
              </w:fldChar>
            </w:r>
            <w:bookmarkStart w:id="10" w:name="Rozevírací1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1843" w:type="dxa"/>
            <w:vAlign w:val="center"/>
          </w:tcPr>
          <w:p w:rsidR="00D816A8" w:rsidRPr="00D8792E" w:rsidRDefault="00D816A8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Povrch: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1417" w:type="dxa"/>
            <w:gridSpan w:val="2"/>
            <w:vAlign w:val="center"/>
          </w:tcPr>
          <w:p w:rsidR="00D816A8" w:rsidRPr="00D8792E" w:rsidRDefault="00D816A8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D816A8" w:rsidRPr="00D8792E" w:rsidRDefault="00D816A8" w:rsidP="001768F4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D816A8" w:rsidRPr="00F05EF6" w:rsidTr="00970C04">
        <w:tc>
          <w:tcPr>
            <w:tcW w:w="675" w:type="dxa"/>
            <w:vMerge/>
            <w:vAlign w:val="center"/>
          </w:tcPr>
          <w:p w:rsidR="00D816A8" w:rsidRPr="00D8792E" w:rsidRDefault="00D816A8" w:rsidP="00F8763B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214" w:type="dxa"/>
            <w:gridSpan w:val="5"/>
            <w:vAlign w:val="center"/>
          </w:tcPr>
          <w:p w:rsidR="00D8792E" w:rsidRDefault="00D8792E" w:rsidP="00D8792E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Možnost parkování:</w:t>
            </w:r>
          </w:p>
          <w:p w:rsidR="00D816A8" w:rsidRPr="00D8792E" w:rsidRDefault="00D816A8" w:rsidP="00B35E45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zdarma uvnitř areálu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Zaškrtávací10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2"/>
            <w:r w:rsidRPr="00D8792E">
              <w:rPr>
                <w:rFonts w:asciiTheme="minorHAnsi" w:hAnsiTheme="minorHAnsi"/>
                <w:sz w:val="24"/>
                <w:szCs w:val="24"/>
              </w:rPr>
              <w:t xml:space="preserve"> Parkování zdarma bezprostředně před areálem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Zaškrtávací11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3"/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na placených zónách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Zaškrtávací12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4"/>
            <w:r w:rsidRPr="00D8792E">
              <w:rPr>
                <w:rFonts w:asciiTheme="minorHAnsi" w:hAnsiTheme="minorHAnsi"/>
                <w:sz w:val="24"/>
                <w:szCs w:val="24"/>
              </w:rPr>
              <w:t xml:space="preserve"> Parkování dále než 300 m od areálu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Zaškrtávací13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5"/>
            <w:r w:rsidR="00B35E45">
              <w:rPr>
                <w:rFonts w:asciiTheme="minorHAnsi" w:hAnsiTheme="minorHAnsi"/>
                <w:sz w:val="24"/>
                <w:szCs w:val="24"/>
              </w:rPr>
              <w:br/>
            </w: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je obtížné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Zaškrtávací14"/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16"/>
          </w:p>
        </w:tc>
      </w:tr>
      <w:tr w:rsidR="00FD0706" w:rsidRPr="00F05EF6" w:rsidTr="00280068">
        <w:tc>
          <w:tcPr>
            <w:tcW w:w="675" w:type="dxa"/>
            <w:vMerge w:val="restart"/>
            <w:vAlign w:val="center"/>
          </w:tcPr>
          <w:p w:rsidR="00FD0706" w:rsidRPr="00D8792E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>2</w:t>
            </w:r>
          </w:p>
        </w:tc>
        <w:tc>
          <w:tcPr>
            <w:tcW w:w="9214" w:type="dxa"/>
            <w:gridSpan w:val="5"/>
            <w:vAlign w:val="center"/>
          </w:tcPr>
          <w:p w:rsidR="00FD0706" w:rsidRPr="00D8792E" w:rsidRDefault="00FD0706" w:rsidP="001768F4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Název zařízení: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</w:p>
        </w:tc>
      </w:tr>
      <w:tr w:rsidR="00FD0706" w:rsidRPr="00F05EF6" w:rsidTr="00280068">
        <w:tc>
          <w:tcPr>
            <w:tcW w:w="675" w:type="dxa"/>
            <w:vMerge/>
            <w:vAlign w:val="center"/>
          </w:tcPr>
          <w:p w:rsidR="00FD0706" w:rsidRPr="00D8792E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6379" w:type="dxa"/>
            <w:gridSpan w:val="3"/>
            <w:vAlign w:val="center"/>
          </w:tcPr>
          <w:p w:rsidR="00FD0706" w:rsidRPr="00D8792E" w:rsidRDefault="00FD0706" w:rsidP="001768F4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Ulice, č.p.: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</w:p>
        </w:tc>
        <w:tc>
          <w:tcPr>
            <w:tcW w:w="2835" w:type="dxa"/>
            <w:gridSpan w:val="2"/>
            <w:vAlign w:val="center"/>
          </w:tcPr>
          <w:p w:rsidR="00FD0706" w:rsidRPr="00D8792E" w:rsidRDefault="00FD0706" w:rsidP="001768F4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Město: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</w:p>
        </w:tc>
      </w:tr>
      <w:tr w:rsidR="00FD0706" w:rsidRPr="00F05EF6" w:rsidTr="00280068">
        <w:tc>
          <w:tcPr>
            <w:tcW w:w="675" w:type="dxa"/>
            <w:vMerge/>
            <w:vAlign w:val="center"/>
          </w:tcPr>
          <w:p w:rsidR="00FD0706" w:rsidRPr="00D8792E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FD0706" w:rsidRPr="00D8792E" w:rsidRDefault="00FD0706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Počet dvorců, na kterých se turnaj hraje: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</w:ddList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FORMDROPDOWN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:rsidR="00FD0706" w:rsidRPr="00D8792E" w:rsidRDefault="00FD0706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Povrch: 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D8792E">
              <w:rPr>
                <w:rStyle w:val="Nadpis1Char"/>
                <w:sz w:val="24"/>
                <w:szCs w:val="24"/>
              </w:rPr>
              <w:instrText xml:space="preserve"> FORMTEXT </w:instrText>
            </w:r>
            <w:r w:rsidR="000B190E" w:rsidRPr="00D8792E">
              <w:rPr>
                <w:rStyle w:val="Nadpis1Char"/>
                <w:sz w:val="24"/>
                <w:szCs w:val="24"/>
              </w:rPr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separate"/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Pr="00D8792E">
              <w:rPr>
                <w:rStyle w:val="Nadpis1Char"/>
                <w:sz w:val="24"/>
                <w:szCs w:val="24"/>
              </w:rPr>
              <w:t> </w:t>
            </w:r>
            <w:r w:rsidR="000B190E" w:rsidRPr="00D8792E">
              <w:rPr>
                <w:rStyle w:val="Nadpis1Char"/>
                <w:sz w:val="24"/>
                <w:szCs w:val="24"/>
              </w:rPr>
              <w:fldChar w:fldCharType="end"/>
            </w:r>
          </w:p>
        </w:tc>
        <w:tc>
          <w:tcPr>
            <w:tcW w:w="1417" w:type="dxa"/>
            <w:gridSpan w:val="2"/>
            <w:vAlign w:val="center"/>
          </w:tcPr>
          <w:p w:rsidR="00FD0706" w:rsidRPr="00D8792E" w:rsidRDefault="00FD0706" w:rsidP="001768F4">
            <w:pPr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D0706" w:rsidRPr="00D8792E" w:rsidRDefault="00FD0706" w:rsidP="001768F4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D0706" w:rsidRPr="00F05EF6" w:rsidTr="00970C04">
        <w:tc>
          <w:tcPr>
            <w:tcW w:w="675" w:type="dxa"/>
            <w:vMerge/>
            <w:vAlign w:val="center"/>
          </w:tcPr>
          <w:p w:rsidR="00FD0706" w:rsidRPr="00D8792E" w:rsidRDefault="00FD0706" w:rsidP="006D483A">
            <w:pPr>
              <w:spacing w:before="240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214" w:type="dxa"/>
            <w:gridSpan w:val="5"/>
            <w:vAlign w:val="center"/>
          </w:tcPr>
          <w:p w:rsidR="00D8792E" w:rsidRDefault="00FD0706" w:rsidP="00970C04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>Možnost parkování:</w:t>
            </w:r>
          </w:p>
          <w:p w:rsidR="00FD0706" w:rsidRPr="00D8792E" w:rsidRDefault="00FD0706" w:rsidP="00B35E45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zdarma uvnitř areálu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 w:rsidRPr="00D8792E">
              <w:rPr>
                <w:rFonts w:asciiTheme="minorHAnsi" w:hAnsiTheme="minorHAnsi"/>
                <w:sz w:val="24"/>
                <w:szCs w:val="24"/>
              </w:rPr>
              <w:t xml:space="preserve"> Parkování zdarma bezprostředně před areálem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  <w:p w:rsidR="00FD0706" w:rsidRPr="00D8792E" w:rsidRDefault="00FD0706" w:rsidP="00B35E45">
            <w:pPr>
              <w:rPr>
                <w:rFonts w:asciiTheme="minorHAnsi" w:hAnsiTheme="minorHAnsi"/>
                <w:sz w:val="24"/>
                <w:szCs w:val="24"/>
              </w:rPr>
            </w:pP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na placených zónách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 w:rsidRPr="00D8792E">
              <w:rPr>
                <w:rFonts w:asciiTheme="minorHAnsi" w:hAnsiTheme="minorHAnsi"/>
                <w:sz w:val="24"/>
                <w:szCs w:val="24"/>
              </w:rPr>
              <w:t xml:space="preserve"> Parkování dále než 300 m od areálu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r w:rsidRPr="00D8792E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 w:rsidR="00B35E45">
              <w:rPr>
                <w:rFonts w:asciiTheme="minorHAnsi" w:hAnsiTheme="minorHAnsi"/>
                <w:sz w:val="24"/>
                <w:szCs w:val="24"/>
              </w:rPr>
              <w:br/>
            </w:r>
            <w:r w:rsidRPr="00D8792E">
              <w:rPr>
                <w:rFonts w:asciiTheme="minorHAnsi" w:hAnsiTheme="minorHAnsi"/>
                <w:sz w:val="24"/>
                <w:szCs w:val="24"/>
              </w:rPr>
              <w:t xml:space="preserve">Parkování je obtížné </w:t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Zaškrtávací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792E">
              <w:rPr>
                <w:rFonts w:asciiTheme="minorHAnsi" w:hAnsiTheme="minorHAnsi"/>
                <w:sz w:val="24"/>
                <w:szCs w:val="24"/>
              </w:rPr>
              <w:instrText xml:space="preserve"> FORMCHECKBOX </w:instrText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</w:r>
            <w:r w:rsidR="003A7634" w:rsidRPr="00D8792E"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 w:rsidR="000B190E" w:rsidRPr="00D8792E">
              <w:rPr>
                <w:rFonts w:asciiTheme="minorHAnsi" w:hAnsiTheme="minorHAnsi"/>
                <w:sz w:val="24"/>
                <w:szCs w:val="24"/>
              </w:rPr>
              <w:fldChar w:fldCharType="end"/>
            </w:r>
          </w:p>
        </w:tc>
      </w:tr>
    </w:tbl>
    <w:p w:rsidR="00F8763B" w:rsidRPr="00F05EF6" w:rsidRDefault="00F623F8" w:rsidP="00757B54">
      <w:pPr>
        <w:spacing w:before="24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 xml:space="preserve">D. </w:t>
      </w:r>
      <w:r w:rsidR="00453B59" w:rsidRPr="00F05EF6">
        <w:rPr>
          <w:rFonts w:asciiTheme="minorHAnsi" w:hAnsiTheme="minorHAnsi"/>
          <w:b/>
          <w:sz w:val="24"/>
          <w:szCs w:val="24"/>
        </w:rPr>
        <w:t>Zkušenosti žadatele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889"/>
      </w:tblGrid>
      <w:tr w:rsidR="00453B59" w:rsidRPr="00F05EF6" w:rsidTr="00EE03F1">
        <w:tc>
          <w:tcPr>
            <w:tcW w:w="9889" w:type="dxa"/>
          </w:tcPr>
          <w:p w:rsidR="00453B59" w:rsidRPr="001E155B" w:rsidRDefault="000B190E" w:rsidP="00575F7B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7" w:name="Text15"/>
            <w:r w:rsidR="00453B59" w:rsidRPr="001E155B">
              <w:rPr>
                <w:rFonts w:asciiTheme="minorHAnsi" w:hAnsiTheme="minorHAnsi"/>
                <w:b/>
                <w:sz w:val="24"/>
                <w:szCs w:val="24"/>
              </w:rPr>
              <w:instrText xml:space="preserve"> FORMTEXT </w:instrText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separate"/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="00575F7B">
              <w:rPr>
                <w:rFonts w:asciiTheme="minorHAnsi" w:hAnsiTheme="minorHAnsi"/>
                <w:b/>
                <w:sz w:val="24"/>
                <w:szCs w:val="24"/>
              </w:rPr>
              <w:t> </w:t>
            </w:r>
            <w:r w:rsidRPr="001E155B">
              <w:rPr>
                <w:rFonts w:asciiTheme="minorHAnsi" w:hAnsiTheme="minorHAnsi"/>
                <w:b/>
                <w:sz w:val="24"/>
                <w:szCs w:val="24"/>
              </w:rPr>
              <w:fldChar w:fldCharType="end"/>
            </w:r>
            <w:bookmarkEnd w:id="17"/>
          </w:p>
        </w:tc>
      </w:tr>
    </w:tbl>
    <w:p w:rsidR="006D483A" w:rsidRPr="00F05EF6" w:rsidRDefault="006D483A">
      <w:pPr>
        <w:rPr>
          <w:rFonts w:asciiTheme="minorHAnsi" w:hAnsiTheme="minorHAnsi"/>
          <w:b/>
          <w:sz w:val="24"/>
          <w:szCs w:val="24"/>
        </w:rPr>
      </w:pPr>
    </w:p>
    <w:p w:rsidR="006D483A" w:rsidRPr="00D8792E" w:rsidRDefault="006D483A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Než začnete vyplňovat jednotlivé turnaje</w:t>
      </w:r>
      <w:r w:rsidR="001503C4" w:rsidRPr="00D8792E">
        <w:rPr>
          <w:rFonts w:asciiTheme="minorHAnsi" w:hAnsiTheme="minorHAnsi"/>
          <w:i/>
          <w:sz w:val="16"/>
          <w:szCs w:val="16"/>
        </w:rPr>
        <w:t>, seznamte se,</w:t>
      </w:r>
      <w:r w:rsidRPr="00D8792E">
        <w:rPr>
          <w:rFonts w:asciiTheme="minorHAnsi" w:hAnsiTheme="minorHAnsi"/>
          <w:i/>
          <w:sz w:val="16"/>
          <w:szCs w:val="16"/>
        </w:rPr>
        <w:t xml:space="preserve"> prosím</w:t>
      </w:r>
      <w:r w:rsidR="001503C4" w:rsidRPr="00D8792E">
        <w:rPr>
          <w:rFonts w:asciiTheme="minorHAnsi" w:hAnsiTheme="minorHAnsi"/>
          <w:i/>
          <w:sz w:val="16"/>
          <w:szCs w:val="16"/>
        </w:rPr>
        <w:t>,</w:t>
      </w:r>
      <w:r w:rsidRPr="00D8792E">
        <w:rPr>
          <w:rFonts w:asciiTheme="minorHAnsi" w:hAnsiTheme="minorHAnsi"/>
          <w:i/>
          <w:sz w:val="16"/>
          <w:szCs w:val="16"/>
        </w:rPr>
        <w:t xml:space="preserve"> s ustanoveními SŘ a s předpisem PTS č. P 7/07.</w:t>
      </w:r>
    </w:p>
    <w:p w:rsidR="006D483A" w:rsidRPr="00D8792E" w:rsidRDefault="006D483A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Žádosti klubů, které nemají vypořádané závazky vůči PTS k datu podání žádosti, budou vyřazeny.</w:t>
      </w:r>
    </w:p>
    <w:p w:rsidR="00D01B54" w:rsidRPr="00D8792E" w:rsidRDefault="00D01B54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Zařazení turnaje do termínové listiny je podmíněno následným uzavřením smlouvy o uspořádání turnaje mezi klubem a PTS (platí pouze pro přebory).</w:t>
      </w:r>
    </w:p>
    <w:p w:rsidR="004170C9" w:rsidRPr="00D8792E" w:rsidRDefault="004170C9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 xml:space="preserve">Turnaje třídy „B“ jsou vypsány bez kvalifikací, v hlavních soutěžích bude startovat </w:t>
      </w:r>
      <w:r w:rsidR="00B35E45" w:rsidRPr="00B35E45">
        <w:rPr>
          <w:rFonts w:asciiTheme="minorHAnsi" w:hAnsiTheme="minorHAnsi"/>
          <w:b/>
          <w:i/>
          <w:sz w:val="16"/>
          <w:szCs w:val="16"/>
        </w:rPr>
        <w:t>48</w:t>
      </w:r>
      <w:r w:rsidRPr="00D8792E">
        <w:rPr>
          <w:rFonts w:asciiTheme="minorHAnsi" w:hAnsiTheme="minorHAnsi"/>
          <w:b/>
          <w:i/>
          <w:sz w:val="16"/>
          <w:szCs w:val="16"/>
        </w:rPr>
        <w:t xml:space="preserve"> hráčů a hráček</w:t>
      </w:r>
      <w:r w:rsidRPr="00D8792E">
        <w:rPr>
          <w:rFonts w:asciiTheme="minorHAnsi" w:hAnsiTheme="minorHAnsi"/>
          <w:i/>
          <w:sz w:val="16"/>
          <w:szCs w:val="16"/>
        </w:rPr>
        <w:t>. Pokud pořadatel chce uspořádat turnaj třídy „B“ s kvalifikací, posune se datum konání o jeden kvalifikační den (většinou pátek) dopředu</w:t>
      </w:r>
      <w:r w:rsidR="002160A9" w:rsidRPr="00D8792E">
        <w:rPr>
          <w:rFonts w:asciiTheme="minorHAnsi" w:hAnsiTheme="minorHAnsi"/>
          <w:i/>
          <w:sz w:val="16"/>
          <w:szCs w:val="16"/>
        </w:rPr>
        <w:t>.</w:t>
      </w:r>
      <w:r w:rsidR="00B35E45">
        <w:rPr>
          <w:rFonts w:asciiTheme="minorHAnsi" w:hAnsiTheme="minorHAnsi"/>
          <w:i/>
          <w:sz w:val="16"/>
          <w:szCs w:val="16"/>
        </w:rPr>
        <w:t xml:space="preserve"> Dodatečné zařazení kvalifikace není možné. Kvalifikace může být vypsána pro 32 startujících (8 postupujících) nebo 16 startujících (4 postupující).</w:t>
      </w:r>
    </w:p>
    <w:p w:rsidR="00C9034F" w:rsidRPr="00D8792E" w:rsidRDefault="00C9034F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Pořadatel musí doložit oprávněnost k výkonu funkce vrchního rozhodčího a zdravotníka. Povinnost dokládat oprávněnost k výkonu funkce nemusí osoby, které jsou registrovány PTS. Rozhodčí – platná licence u PTS, zdravotník – absolvent kurzu „Zdravotník při sportovní soutěži a tréninku“, který pořádá PTS.</w:t>
      </w:r>
    </w:p>
    <w:p w:rsidR="003168AE" w:rsidRPr="00D8792E" w:rsidRDefault="003168AE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 xml:space="preserve">V záhlaví akce nejprve zaškrtněte ANO (v případě, že máte o akci zájem) nebo NE (v případě, že o akce nemáte zájem) Pokud zaškrtne NE, dále akci nevyplňujte. Priorita znamená pořadí, v jakém upřednostňujete přidělení akce. (1 nejvyšší priorita). Priorita 1 by se neměla opakovat. Způsob prezentace můžete kombinovat. </w:t>
      </w:r>
      <w:r w:rsidR="002523B4" w:rsidRPr="00D8792E">
        <w:rPr>
          <w:rFonts w:asciiTheme="minorHAnsi" w:hAnsiTheme="minorHAnsi"/>
          <w:i/>
          <w:sz w:val="16"/>
          <w:szCs w:val="16"/>
        </w:rPr>
        <w:t xml:space="preserve">Den a čas prezentace navrhujete sami. Výše startovného nesmí překročit SŘ stanovenou výši. U turnajů </w:t>
      </w:r>
      <w:r w:rsidR="00B35E45">
        <w:rPr>
          <w:rFonts w:asciiTheme="minorHAnsi" w:hAnsiTheme="minorHAnsi"/>
          <w:i/>
          <w:sz w:val="16"/>
          <w:szCs w:val="16"/>
        </w:rPr>
        <w:t>Přeborů</w:t>
      </w:r>
      <w:r w:rsidR="002523B4" w:rsidRPr="00D8792E">
        <w:rPr>
          <w:rFonts w:asciiTheme="minorHAnsi" w:hAnsiTheme="minorHAnsi"/>
          <w:i/>
          <w:sz w:val="16"/>
          <w:szCs w:val="16"/>
        </w:rPr>
        <w:t xml:space="preserve"> Prahy je max</w:t>
      </w:r>
      <w:r w:rsidR="00B60738">
        <w:rPr>
          <w:rFonts w:asciiTheme="minorHAnsi" w:hAnsiTheme="minorHAnsi"/>
          <w:i/>
          <w:sz w:val="16"/>
          <w:szCs w:val="16"/>
        </w:rPr>
        <w:t>. částka startovného u mládeže 3</w:t>
      </w:r>
      <w:r w:rsidR="002523B4" w:rsidRPr="00D8792E">
        <w:rPr>
          <w:rFonts w:asciiTheme="minorHAnsi" w:hAnsiTheme="minorHAnsi"/>
          <w:i/>
          <w:sz w:val="16"/>
          <w:szCs w:val="16"/>
        </w:rPr>
        <w:t>00,- Kč u dospělých 500,- Kč. U turnajů B je možné povolit kvalifikaci. V případě, že chcete uspořádat kvalifikaci, zaškrtněte ANO, vyplňte max. počet účastníků kvalifikace a do kolonky „Další sdělení napište podrobnosti ke kvalifikaci. Kvalifikaci nemusí řídící orgán povolit.</w:t>
      </w:r>
    </w:p>
    <w:p w:rsidR="003168AE" w:rsidRPr="00D8792E" w:rsidRDefault="003168AE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U přihlašované akce je povinné vyplnit všechny kolonky s výjimkou „Další sdělení žadatele“, které slouží k uvedení argumentů, které podpoří přidělení turnaje</w:t>
      </w:r>
      <w:r w:rsidR="004A0B66" w:rsidRPr="00D8792E">
        <w:rPr>
          <w:rFonts w:asciiTheme="minorHAnsi" w:hAnsiTheme="minorHAnsi"/>
          <w:i/>
          <w:sz w:val="16"/>
          <w:szCs w:val="16"/>
        </w:rPr>
        <w:t xml:space="preserve"> (např. – vítěz obdrží telefon v hodnotě 10.000 Kč, popis zázemí a doplňkových služeb).</w:t>
      </w:r>
    </w:p>
    <w:p w:rsidR="00D01B54" w:rsidRPr="00D8792E" w:rsidRDefault="00D01B54" w:rsidP="00C9034F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 xml:space="preserve">Termín pro odevzdání žádostí je </w:t>
      </w:r>
      <w:r w:rsidR="00B60738" w:rsidRPr="00B60738">
        <w:rPr>
          <w:rFonts w:asciiTheme="minorHAnsi" w:hAnsiTheme="minorHAnsi"/>
          <w:b/>
          <w:i/>
          <w:sz w:val="16"/>
          <w:szCs w:val="16"/>
        </w:rPr>
        <w:t>13.1.2017</w:t>
      </w:r>
      <w:r w:rsidRPr="00D8792E">
        <w:rPr>
          <w:rFonts w:asciiTheme="minorHAnsi" w:hAnsiTheme="minorHAnsi"/>
          <w:i/>
          <w:sz w:val="16"/>
          <w:szCs w:val="16"/>
        </w:rPr>
        <w:t xml:space="preserve">. Do tohoto termínu musí být žádosti </w:t>
      </w:r>
      <w:r w:rsidR="002160A9" w:rsidRPr="00D8792E">
        <w:rPr>
          <w:rFonts w:asciiTheme="minorHAnsi" w:hAnsiTheme="minorHAnsi"/>
          <w:i/>
          <w:sz w:val="16"/>
          <w:szCs w:val="16"/>
        </w:rPr>
        <w:t xml:space="preserve">fyzicky </w:t>
      </w:r>
      <w:r w:rsidR="00B60738">
        <w:rPr>
          <w:rFonts w:asciiTheme="minorHAnsi" w:hAnsiTheme="minorHAnsi"/>
          <w:i/>
          <w:sz w:val="16"/>
          <w:szCs w:val="16"/>
        </w:rPr>
        <w:t>(v papírové podobě)</w:t>
      </w:r>
      <w:r w:rsidR="00FA3E37">
        <w:rPr>
          <w:rFonts w:asciiTheme="minorHAnsi" w:hAnsiTheme="minorHAnsi"/>
          <w:i/>
          <w:sz w:val="16"/>
          <w:szCs w:val="16"/>
        </w:rPr>
        <w:t xml:space="preserve"> </w:t>
      </w:r>
      <w:r w:rsidRPr="00D8792E">
        <w:rPr>
          <w:rFonts w:asciiTheme="minorHAnsi" w:hAnsiTheme="minorHAnsi"/>
          <w:i/>
          <w:sz w:val="16"/>
          <w:szCs w:val="16"/>
        </w:rPr>
        <w:t>na sekretariátu PTS.</w:t>
      </w:r>
      <w:r w:rsidR="00B60738">
        <w:rPr>
          <w:rFonts w:asciiTheme="minorHAnsi" w:hAnsiTheme="minorHAnsi"/>
          <w:i/>
          <w:sz w:val="16"/>
          <w:szCs w:val="16"/>
        </w:rPr>
        <w:t xml:space="preserve"> Stránky, na kterých nemáte přihlášený turnaj nemusíte tisknout.</w:t>
      </w:r>
    </w:p>
    <w:p w:rsidR="00FD0706" w:rsidRPr="00FA3E37" w:rsidRDefault="00D01B54" w:rsidP="00FA3E37">
      <w:pPr>
        <w:jc w:val="both"/>
        <w:rPr>
          <w:rFonts w:asciiTheme="minorHAnsi" w:hAnsiTheme="minorHAnsi"/>
          <w:i/>
          <w:sz w:val="16"/>
          <w:szCs w:val="16"/>
        </w:rPr>
      </w:pPr>
      <w:r w:rsidRPr="00D8792E">
        <w:rPr>
          <w:rFonts w:asciiTheme="minorHAnsi" w:hAnsiTheme="minorHAnsi"/>
          <w:i/>
          <w:sz w:val="16"/>
          <w:szCs w:val="16"/>
        </w:rPr>
        <w:t>Informace k žádosti podává sekretář svazu Dr. Ivan Vyvadil</w:t>
      </w:r>
    </w:p>
    <w:sdt>
      <w:sdtPr>
        <w:rPr>
          <w:sz w:val="20"/>
        </w:rPr>
        <w:id w:val="-278108850"/>
        <w:docPartObj>
          <w:docPartGallery w:val="Table of Contents"/>
          <w:docPartUnique/>
        </w:docPartObj>
      </w:sdtPr>
      <w:sdtEndPr>
        <w:rPr>
          <w:rFonts w:ascii="Times New Roman" w:eastAsiaTheme="minorHAnsi" w:hAnsi="Times New Roman" w:cs="Times New Roman"/>
          <w:b/>
          <w:bCs/>
          <w:color w:val="auto"/>
          <w:szCs w:val="20"/>
          <w:lang w:eastAsia="en-US"/>
        </w:rPr>
      </w:sdtEndPr>
      <w:sdtContent>
        <w:p w:rsidR="00A26E8B" w:rsidRPr="009B41A4" w:rsidRDefault="009B41A4" w:rsidP="009B41A4">
          <w:pPr>
            <w:pStyle w:val="Nadpisobsahu"/>
            <w:spacing w:before="0"/>
            <w:rPr>
              <w:sz w:val="20"/>
            </w:rPr>
          </w:pPr>
          <w:r w:rsidRPr="00B139AD">
            <w:rPr>
              <w:rFonts w:ascii="Calibri" w:hAnsi="Calibri"/>
              <w:color w:val="auto"/>
              <w:sz w:val="20"/>
            </w:rPr>
            <w:t>(Číslo turnaje)</w:t>
          </w:r>
          <w:r w:rsidRPr="00B139AD">
            <w:rPr>
              <w:color w:val="auto"/>
              <w:sz w:val="20"/>
            </w:rPr>
            <w:t xml:space="preserve"> </w:t>
          </w:r>
          <w:r w:rsidR="00FA3E37" w:rsidRPr="009B41A4">
            <w:rPr>
              <w:rFonts w:ascii="Tahoma" w:hAnsi="Tahoma"/>
              <w:color w:val="auto"/>
              <w:sz w:val="20"/>
            </w:rPr>
            <w:t>Termín</w:t>
          </w:r>
          <w:r>
            <w:rPr>
              <w:rFonts w:ascii="Tahoma" w:hAnsi="Tahoma"/>
              <w:color w:val="auto"/>
              <w:sz w:val="20"/>
            </w:rPr>
            <w:t xml:space="preserve"> </w:t>
          </w:r>
          <w:r>
            <w:rPr>
              <w:rFonts w:ascii="Tahoma" w:hAnsi="Tahoma"/>
              <w:color w:val="auto"/>
              <w:sz w:val="20"/>
            </w:rPr>
            <w:tab/>
            <w:t>Turnaj</w:t>
          </w:r>
        </w:p>
        <w:p w:rsidR="00B139AD" w:rsidRDefault="00A26E8B">
          <w:pPr>
            <w:pStyle w:val="Obsah1"/>
            <w:tabs>
              <w:tab w:val="left" w:pos="2013"/>
            </w:tabs>
            <w:rPr>
              <w:rFonts w:cstheme="minorBidi"/>
              <w:noProof/>
            </w:rPr>
          </w:pPr>
          <w:r w:rsidRPr="009B41A4">
            <w:rPr>
              <w:sz w:val="20"/>
            </w:rPr>
            <w:fldChar w:fldCharType="begin"/>
          </w:r>
          <w:r w:rsidRPr="009B41A4">
            <w:rPr>
              <w:sz w:val="20"/>
            </w:rPr>
            <w:instrText xml:space="preserve"> TOC \o "1-3" \h \z \u </w:instrText>
          </w:r>
          <w:r w:rsidRPr="009B41A4">
            <w:rPr>
              <w:sz w:val="20"/>
            </w:rPr>
            <w:fldChar w:fldCharType="separate"/>
          </w:r>
          <w:hyperlink w:anchor="_Toc471502246" w:history="1">
            <w:r w:rsidR="00B139AD" w:rsidRPr="00111307">
              <w:rPr>
                <w:rStyle w:val="Hypertextovodkaz"/>
                <w:rFonts w:cstheme="minorHAnsi"/>
                <w:noProof/>
              </w:rPr>
              <w:t>(1)08. - 11. 07. 2017</w:t>
            </w:r>
            <w:r w:rsidR="00B139AD">
              <w:rPr>
                <w:rFonts w:cstheme="minorBidi"/>
                <w:noProof/>
              </w:rPr>
              <w:tab/>
            </w:r>
            <w:r w:rsidR="00B139AD" w:rsidRPr="00111307">
              <w:rPr>
                <w:rStyle w:val="Hypertextovodkaz"/>
                <w:rFonts w:cstheme="minorHAnsi"/>
                <w:noProof/>
              </w:rPr>
              <w:t>2. turnaj třídy „B“ mladší žáci</w:t>
            </w:r>
            <w:r w:rsidR="00B139AD">
              <w:rPr>
                <w:noProof/>
                <w:webHidden/>
              </w:rPr>
              <w:tab/>
            </w:r>
            <w:r w:rsidR="00B139AD">
              <w:rPr>
                <w:noProof/>
                <w:webHidden/>
              </w:rPr>
              <w:fldChar w:fldCharType="begin"/>
            </w:r>
            <w:r w:rsidR="00B139AD">
              <w:rPr>
                <w:noProof/>
                <w:webHidden/>
              </w:rPr>
              <w:instrText xml:space="preserve"> PAGEREF _Toc471502246 \h </w:instrText>
            </w:r>
            <w:r w:rsidR="00B139AD">
              <w:rPr>
                <w:noProof/>
                <w:webHidden/>
              </w:rPr>
            </w:r>
            <w:r w:rsidR="00B139AD">
              <w:rPr>
                <w:noProof/>
                <w:webHidden/>
              </w:rPr>
              <w:fldChar w:fldCharType="separate"/>
            </w:r>
            <w:r w:rsidR="00B139AD">
              <w:rPr>
                <w:noProof/>
                <w:webHidden/>
              </w:rPr>
              <w:t>2</w:t>
            </w:r>
            <w:r w:rsidR="00B139AD"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13"/>
            </w:tabs>
            <w:rPr>
              <w:rFonts w:cstheme="minorBidi"/>
              <w:noProof/>
            </w:rPr>
          </w:pPr>
          <w:hyperlink w:anchor="_Toc471502247" w:history="1">
            <w:r w:rsidRPr="00111307">
              <w:rPr>
                <w:rStyle w:val="Hypertextovodkaz"/>
                <w:rFonts w:cstheme="minorHAnsi"/>
                <w:noProof/>
              </w:rPr>
              <w:t>(2)08. - 11.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2. turnaj třídy „B“ mladší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55"/>
            </w:tabs>
            <w:rPr>
              <w:rFonts w:cstheme="minorBidi"/>
              <w:noProof/>
            </w:rPr>
          </w:pPr>
          <w:hyperlink w:anchor="_Toc471502248" w:history="1">
            <w:r w:rsidRPr="00111307">
              <w:rPr>
                <w:rStyle w:val="Hypertextovodkaz"/>
                <w:rFonts w:cstheme="minorHAnsi"/>
                <w:noProof/>
              </w:rPr>
              <w:t>(3)14. – 17.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5. turnaj třídy „B“ mladší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55"/>
            </w:tabs>
            <w:rPr>
              <w:rFonts w:cstheme="minorBidi"/>
              <w:noProof/>
            </w:rPr>
          </w:pPr>
          <w:hyperlink w:anchor="_Toc471502249" w:history="1">
            <w:r w:rsidRPr="00111307">
              <w:rPr>
                <w:rStyle w:val="Hypertextovodkaz"/>
                <w:rFonts w:cstheme="minorHAnsi"/>
                <w:noProof/>
              </w:rPr>
              <w:t>(4)14. – 17.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5. turnaj třídy „B“ mladší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05"/>
            </w:tabs>
            <w:rPr>
              <w:rFonts w:cstheme="minorBidi"/>
              <w:noProof/>
            </w:rPr>
          </w:pPr>
          <w:hyperlink w:anchor="_Toc471502250" w:history="1">
            <w:r w:rsidRPr="00111307">
              <w:rPr>
                <w:rStyle w:val="Hypertextovodkaz"/>
                <w:rFonts w:cstheme="minorHAnsi"/>
                <w:noProof/>
              </w:rPr>
              <w:t xml:space="preserve">(5)15. – 18. 09. 2017 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8. turnaj třídy „B“ mladší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05"/>
            </w:tabs>
            <w:rPr>
              <w:rFonts w:cstheme="minorBidi"/>
              <w:noProof/>
            </w:rPr>
          </w:pPr>
          <w:hyperlink w:anchor="_Toc471502251" w:history="1">
            <w:r w:rsidRPr="00111307">
              <w:rPr>
                <w:rStyle w:val="Hypertextovodkaz"/>
                <w:rFonts w:cstheme="minorHAnsi"/>
                <w:noProof/>
              </w:rPr>
              <w:t xml:space="preserve">(6)15. – 18. 09. 2017 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8. turnaj třídy „B“ mladší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55"/>
            </w:tabs>
            <w:rPr>
              <w:rFonts w:cstheme="minorBidi"/>
              <w:noProof/>
            </w:rPr>
          </w:pPr>
          <w:hyperlink w:anchor="_Toc471502252" w:history="1">
            <w:r w:rsidRPr="00111307">
              <w:rPr>
                <w:rStyle w:val="Hypertextovodkaz"/>
                <w:rFonts w:cstheme="minorHAnsi"/>
                <w:noProof/>
              </w:rPr>
              <w:t>(7)28. – 31.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4. turnaj třídy „B“ starší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55"/>
            </w:tabs>
            <w:rPr>
              <w:rFonts w:cstheme="minorBidi"/>
              <w:noProof/>
            </w:rPr>
          </w:pPr>
          <w:hyperlink w:anchor="_Toc471502253" w:history="1">
            <w:r w:rsidRPr="00111307">
              <w:rPr>
                <w:rStyle w:val="Hypertextovodkaz"/>
                <w:rFonts w:cstheme="minorHAnsi"/>
                <w:noProof/>
              </w:rPr>
              <w:t>(8)28. – 31.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4. turnaj třídy „B“ starší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055"/>
            </w:tabs>
            <w:rPr>
              <w:rFonts w:cstheme="minorBidi"/>
              <w:noProof/>
            </w:rPr>
          </w:pPr>
          <w:hyperlink w:anchor="_Toc471502254" w:history="1">
            <w:r w:rsidRPr="00111307">
              <w:rPr>
                <w:rStyle w:val="Hypertextovodkaz"/>
                <w:rFonts w:cstheme="minorHAnsi"/>
                <w:noProof/>
              </w:rPr>
              <w:t>(9)17. – 20.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7. turnaj třídy „B“ starší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55" w:history="1">
            <w:r w:rsidRPr="00111307">
              <w:rPr>
                <w:rStyle w:val="Hypertextovodkaz"/>
                <w:rFonts w:cstheme="minorHAnsi"/>
                <w:noProof/>
              </w:rPr>
              <w:t>(10)17. – 20.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7. turnaj třídy „B“ starší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56" w:history="1">
            <w:r w:rsidRPr="00111307">
              <w:rPr>
                <w:rStyle w:val="Hypertextovodkaz"/>
                <w:rFonts w:cstheme="minorHAnsi"/>
                <w:noProof/>
              </w:rPr>
              <w:t>(11)26. – 29.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8. turnaj třídy „B“ starší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57" w:history="1">
            <w:r w:rsidRPr="00111307">
              <w:rPr>
                <w:rStyle w:val="Hypertextovodkaz"/>
                <w:rFonts w:cstheme="minorHAnsi"/>
                <w:noProof/>
              </w:rPr>
              <w:t>(12)26. – 29.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8. turnaj třídy „B“ starší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58" w:history="1">
            <w:r w:rsidRPr="00111307">
              <w:rPr>
                <w:rStyle w:val="Hypertextovodkaz"/>
                <w:rFonts w:cstheme="minorHAnsi"/>
                <w:noProof/>
              </w:rPr>
              <w:t>(13)15. – 18.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3. turnaj třídy „B“ dorostenci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59" w:history="1">
            <w:r w:rsidRPr="00111307">
              <w:rPr>
                <w:rStyle w:val="Hypertextovodkaz"/>
                <w:rFonts w:cstheme="minorHAnsi"/>
                <w:noProof/>
              </w:rPr>
              <w:t>(14)15. – 18.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3. turnaj třídy „B“ dorostenky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0" w:history="1">
            <w:r w:rsidRPr="00111307">
              <w:rPr>
                <w:rStyle w:val="Hypertextovodkaz"/>
                <w:rFonts w:cstheme="minorHAnsi"/>
                <w:noProof/>
              </w:rPr>
              <w:t>(15)22. – 25.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6. turnaj třídy „B“ dorostenci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1" w:history="1">
            <w:r w:rsidRPr="00111307">
              <w:rPr>
                <w:rStyle w:val="Hypertextovodkaz"/>
                <w:rFonts w:cstheme="minorHAnsi"/>
                <w:noProof/>
              </w:rPr>
              <w:t>(16)22. – 25.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6. turnaj třídy „B“ dorostenky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2" w:history="1">
            <w:r w:rsidRPr="00111307">
              <w:rPr>
                <w:rStyle w:val="Hypertextovodkaz"/>
                <w:rFonts w:cstheme="minorHAnsi"/>
                <w:noProof/>
              </w:rPr>
              <w:t>(17)23. – 26. 09.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10. turnaj třídy „B“ dorostenci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3" w:history="1">
            <w:r w:rsidRPr="00111307">
              <w:rPr>
                <w:rStyle w:val="Hypertextovodkaz"/>
                <w:rFonts w:cstheme="minorHAnsi"/>
                <w:noProof/>
              </w:rPr>
              <w:t>(18)23. – 26. 09.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10. turnaj třídy „B“ dorostenky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4" w:history="1">
            <w:r w:rsidRPr="00111307">
              <w:rPr>
                <w:rStyle w:val="Hypertextovodkaz"/>
                <w:rFonts w:cstheme="minorHAnsi"/>
                <w:noProof/>
              </w:rPr>
              <w:t>(19)01. – 04.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1. turnaj třídy „B“ muži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5" w:history="1">
            <w:r w:rsidRPr="00111307">
              <w:rPr>
                <w:rStyle w:val="Hypertextovodkaz"/>
                <w:rFonts w:cstheme="minorHAnsi"/>
                <w:noProof/>
              </w:rPr>
              <w:t>(20)01. – 04. 07.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1. turnaj třídy „B“ ženy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6" w:history="1">
            <w:r w:rsidRPr="00111307">
              <w:rPr>
                <w:rStyle w:val="Hypertextovodkaz"/>
                <w:rFonts w:cstheme="minorHAnsi"/>
                <w:noProof/>
              </w:rPr>
              <w:t>(21)19. – 22.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5. turnaj třídy „B“ muži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167"/>
            </w:tabs>
            <w:rPr>
              <w:rFonts w:cstheme="minorBidi"/>
              <w:noProof/>
            </w:rPr>
          </w:pPr>
          <w:hyperlink w:anchor="_Toc471502267" w:history="1">
            <w:r w:rsidRPr="00111307">
              <w:rPr>
                <w:rStyle w:val="Hypertextovodkaz"/>
                <w:rFonts w:cstheme="minorHAnsi"/>
                <w:noProof/>
              </w:rPr>
              <w:t>(22)19. – 22. 08.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>5. turnaj třídy „B“ ženy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495"/>
            </w:tabs>
            <w:rPr>
              <w:rFonts w:cstheme="minorBidi"/>
              <w:noProof/>
            </w:rPr>
          </w:pPr>
          <w:hyperlink w:anchor="_Toc471502268" w:history="1">
            <w:r w:rsidRPr="00111307">
              <w:rPr>
                <w:rStyle w:val="Hypertextovodkaz"/>
                <w:rFonts w:cstheme="minorHAnsi"/>
                <w:noProof/>
              </w:rPr>
              <w:t>(23)28. 09. – 01. 10.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 xml:space="preserve"> 10. turnaj třídy „B“ muži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tabs>
              <w:tab w:val="left" w:pos="2495"/>
            </w:tabs>
            <w:rPr>
              <w:rFonts w:cstheme="minorBidi"/>
              <w:noProof/>
            </w:rPr>
          </w:pPr>
          <w:hyperlink w:anchor="_Toc471502269" w:history="1">
            <w:r w:rsidRPr="00111307">
              <w:rPr>
                <w:rStyle w:val="Hypertextovodkaz"/>
                <w:rFonts w:cstheme="minorHAnsi"/>
                <w:noProof/>
              </w:rPr>
              <w:t>(24)28. 09. – 01. 10. 2017</w:t>
            </w:r>
            <w:r>
              <w:rPr>
                <w:rFonts w:cstheme="minorBidi"/>
                <w:noProof/>
              </w:rPr>
              <w:tab/>
            </w:r>
            <w:r w:rsidRPr="00111307">
              <w:rPr>
                <w:rStyle w:val="Hypertextovodkaz"/>
                <w:rFonts w:cstheme="minorHAnsi"/>
                <w:noProof/>
              </w:rPr>
              <w:t xml:space="preserve"> 10. turnaj třídy „B“ ženy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0" w:history="1">
            <w:r w:rsidRPr="00111307">
              <w:rPr>
                <w:rStyle w:val="Hypertextovodkaz"/>
                <w:rFonts w:cstheme="minorHAnsi"/>
                <w:noProof/>
              </w:rPr>
              <w:t>(25)22. – 25. 04. 2017 Kvalifikace na Přebor Prahy mladší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1" w:history="1">
            <w:r w:rsidRPr="00111307">
              <w:rPr>
                <w:rStyle w:val="Hypertextovodkaz"/>
                <w:rFonts w:cstheme="minorHAnsi"/>
                <w:noProof/>
              </w:rPr>
              <w:t>(26)22. – 25. 04. 2017 Kvalifikace na Přebor Prahy mladší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2" w:history="1">
            <w:r w:rsidRPr="00111307">
              <w:rPr>
                <w:rStyle w:val="Hypertextovodkaz"/>
                <w:rFonts w:cstheme="minorHAnsi"/>
                <w:noProof/>
              </w:rPr>
              <w:t>(27)22. – 25. 04. 2017 Kvalifikace na Přebor Prahy dorostenci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3" w:history="1">
            <w:r w:rsidRPr="00111307">
              <w:rPr>
                <w:rStyle w:val="Hypertextovodkaz"/>
                <w:rFonts w:cstheme="minorHAnsi"/>
                <w:noProof/>
              </w:rPr>
              <w:t>(28)22. – 25. 04. 2017 Kvalifikace na Přebor Prahy dorostenky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4" w:history="1">
            <w:r w:rsidRPr="00111307">
              <w:rPr>
                <w:rStyle w:val="Hypertextovodkaz"/>
                <w:rFonts w:cstheme="minorHAnsi"/>
                <w:noProof/>
              </w:rPr>
              <w:t>(29)13. – 15. 5. 2017 Přebor Prahy jednotlivců mladší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5" w:history="1">
            <w:r w:rsidRPr="00111307">
              <w:rPr>
                <w:rStyle w:val="Hypertextovodkaz"/>
                <w:rFonts w:cstheme="minorHAnsi"/>
                <w:noProof/>
              </w:rPr>
              <w:t>(30)13. – 15. 05. 2017 Přebor Prahy jednotlivců mladší žákyně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6" w:history="1">
            <w:r w:rsidRPr="00111307">
              <w:rPr>
                <w:rStyle w:val="Hypertextovodkaz"/>
                <w:rFonts w:cstheme="minorHAnsi"/>
                <w:noProof/>
              </w:rPr>
              <w:t>(31)03. – 05. 06. 2017 Přebor Prahy jednotlivců starší žáci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7" w:history="1">
            <w:r w:rsidRPr="00111307">
              <w:rPr>
                <w:rStyle w:val="Hypertextovodkaz"/>
                <w:rFonts w:cstheme="minorHAnsi"/>
                <w:noProof/>
              </w:rPr>
              <w:t>(32)03. – 05. 06. 2017 Přebor Prahy jednotlivců starších žákyň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8" w:history="1">
            <w:r w:rsidRPr="00111307">
              <w:rPr>
                <w:rStyle w:val="Hypertextovodkaz"/>
                <w:rFonts w:cstheme="minorHAnsi"/>
                <w:noProof/>
              </w:rPr>
              <w:t>(33)13. -15. 05. 2017 Přebor Prahy jednotlivců dorostenci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79" w:history="1">
            <w:r w:rsidRPr="00111307">
              <w:rPr>
                <w:rStyle w:val="Hypertextovodkaz"/>
                <w:rFonts w:cstheme="minorHAnsi"/>
                <w:noProof/>
              </w:rPr>
              <w:t>(34)13. – 15. 05. 2017 Přebor Prahy jednotlivců dorostenky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80" w:history="1">
            <w:r w:rsidRPr="00111307">
              <w:rPr>
                <w:rStyle w:val="Hypertextovodkaz"/>
                <w:rFonts w:cstheme="minorHAnsi"/>
                <w:noProof/>
              </w:rPr>
              <w:t>(35)03. – 05. 06. 2017 Přebor Prahy jednotlivců muži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139AD" w:rsidRDefault="00B139AD">
          <w:pPr>
            <w:pStyle w:val="Obsah1"/>
            <w:rPr>
              <w:rFonts w:cstheme="minorBidi"/>
              <w:noProof/>
            </w:rPr>
          </w:pPr>
          <w:hyperlink w:anchor="_Toc471502281" w:history="1">
            <w:r w:rsidRPr="00111307">
              <w:rPr>
                <w:rStyle w:val="Hypertextovodkaz"/>
                <w:rFonts w:cstheme="minorHAnsi"/>
                <w:noProof/>
              </w:rPr>
              <w:t>(36)03. – 05. 06. 2017 Přebor Prahy jednotlivců ženy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_Toc471502281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0738" w:rsidRDefault="00A26E8B">
          <w:pPr>
            <w:rPr>
              <w:b/>
              <w:bCs/>
            </w:rPr>
          </w:pPr>
          <w:r w:rsidRPr="009B41A4">
            <w:rPr>
              <w:b/>
              <w:bCs/>
            </w:rPr>
            <w:fldChar w:fldCharType="end"/>
          </w:r>
        </w:p>
      </w:sdtContent>
    </w:sdt>
    <w:p w:rsidR="00B139AD" w:rsidRDefault="00B139AD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br w:type="page"/>
      </w:r>
    </w:p>
    <w:p w:rsidR="00B139AD" w:rsidRDefault="00B139AD" w:rsidP="00B139AD">
      <w:pPr>
        <w:spacing w:before="120"/>
        <w:rPr>
          <w:rFonts w:asciiTheme="minorHAnsi" w:hAnsiTheme="minorHAnsi"/>
          <w:b/>
          <w:sz w:val="24"/>
          <w:szCs w:val="24"/>
        </w:rPr>
      </w:pPr>
    </w:p>
    <w:p w:rsidR="00986AA6" w:rsidRPr="00986AA6" w:rsidRDefault="00E56455" w:rsidP="00986AA6">
      <w:pPr>
        <w:spacing w:before="480"/>
        <w:rPr>
          <w:rFonts w:asciiTheme="minorHAnsi" w:hAnsiTheme="minorHAnsi"/>
          <w:b/>
          <w:sz w:val="24"/>
          <w:szCs w:val="24"/>
        </w:rPr>
      </w:pPr>
      <w:r w:rsidRPr="00F05EF6">
        <w:rPr>
          <w:rFonts w:asciiTheme="minorHAnsi" w:hAnsiTheme="minorHAnsi"/>
          <w:b/>
          <w:sz w:val="24"/>
          <w:szCs w:val="24"/>
        </w:rPr>
        <w:t>F. Přihlašované akce</w:t>
      </w:r>
    </w:p>
    <w:p w:rsidR="00986AA6" w:rsidRPr="00A404D9" w:rsidRDefault="00A404D9" w:rsidP="00A404D9">
      <w:pPr>
        <w:pStyle w:val="Titulek"/>
      </w:pPr>
      <w:bookmarkStart w:id="18" w:name="_Toc471501273"/>
      <w:r w:rsidRPr="00A404D9">
        <w:t xml:space="preserve">Turnaj </w:t>
      </w:r>
      <w:fldSimple w:instr=" SEQ Turnaj \* ARABIC ">
        <w:r w:rsidRPr="00A404D9">
          <w:t>1</w:t>
        </w:r>
        <w:bookmarkEnd w:id="1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A404D9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19" w:name="_Toc471502246"/>
            <w:r>
              <w:rPr>
                <w:rStyle w:val="NzevChar"/>
                <w:rFonts w:cstheme="minorHAnsi"/>
                <w:b/>
                <w:sz w:val="24"/>
                <w:szCs w:val="24"/>
              </w:rPr>
              <w:t>(1)</w:t>
            </w:r>
            <w:r w:rsidR="001C2154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08.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- 1</w:t>
            </w:r>
            <w:r w:rsidR="003A7634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1. 07. 2017</w:t>
            </w:r>
            <w:r w:rsidR="003A7634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 xml:space="preserve">2. turnaj třídy „B“ 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mladší žáci</w:t>
            </w:r>
            <w:bookmarkEnd w:id="19"/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401CC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3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3C3B7F" w:rsidRPr="00FA3E37" w:rsidRDefault="003C3B7F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20" w:name="_Toc471501274"/>
      <w:r w:rsidRPr="00A404D9">
        <w:t xml:space="preserve">Turnaj </w:t>
      </w:r>
      <w:fldSimple w:instr=" SEQ Turnaj \* ARABIC ">
        <w:r w:rsidR="00A404D9" w:rsidRPr="00A404D9">
          <w:t>2</w:t>
        </w:r>
        <w:bookmarkEnd w:id="2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3C3B7F" w:rsidRPr="00FA3E37" w:rsidTr="000E0B01">
        <w:tc>
          <w:tcPr>
            <w:tcW w:w="5000" w:type="pct"/>
            <w:gridSpan w:val="9"/>
            <w:shd w:val="clear" w:color="auto" w:fill="FFFF00"/>
          </w:tcPr>
          <w:p w:rsidR="003C3B7F" w:rsidRPr="00FA3E37" w:rsidRDefault="00A404D9" w:rsidP="003C3B7F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1" w:name="_Toc471502247"/>
            <w:r>
              <w:rPr>
                <w:rStyle w:val="NzevChar"/>
                <w:rFonts w:cstheme="minorHAnsi"/>
                <w:b/>
                <w:sz w:val="24"/>
                <w:szCs w:val="24"/>
              </w:rPr>
              <w:t>(2)</w:t>
            </w:r>
            <w:r w:rsidR="003C3B7F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08. - 11. 07. 2017</w:t>
            </w:r>
            <w:r w:rsidR="003C3B7F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2. turnaj třídy „B“ mladší žákyně</w:t>
            </w:r>
            <w:bookmarkEnd w:id="21"/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3C3B7F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3C3B7F" w:rsidRPr="00FA3E37" w:rsidTr="00986AA6">
        <w:tc>
          <w:tcPr>
            <w:tcW w:w="1647" w:type="pct"/>
            <w:gridSpan w:val="2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3C3B7F" w:rsidRPr="00FA3E37" w:rsidTr="000E0B01">
        <w:tc>
          <w:tcPr>
            <w:tcW w:w="1058" w:type="pct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3C3B7F" w:rsidRPr="00FA3E37" w:rsidTr="000E0B01">
        <w:tc>
          <w:tcPr>
            <w:tcW w:w="5000" w:type="pct"/>
            <w:gridSpan w:val="9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3C3B7F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3C3B7F" w:rsidRPr="00FA3E37" w:rsidTr="00986AA6">
        <w:trPr>
          <w:cantSplit/>
        </w:trPr>
        <w:tc>
          <w:tcPr>
            <w:tcW w:w="1647" w:type="pct"/>
            <w:gridSpan w:val="2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3C3B7F" w:rsidRPr="00FA3E37" w:rsidTr="000E0B01">
        <w:trPr>
          <w:cantSplit/>
        </w:trPr>
        <w:tc>
          <w:tcPr>
            <w:tcW w:w="5000" w:type="pct"/>
            <w:gridSpan w:val="9"/>
          </w:tcPr>
          <w:p w:rsidR="003C3B7F" w:rsidRPr="00FA3E37" w:rsidRDefault="003C3B7F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3C3B7F" w:rsidRPr="00FA3E37" w:rsidRDefault="003C3B7F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22" w:name="_Toc471501275"/>
      <w:r w:rsidRPr="00A404D9">
        <w:t xml:space="preserve">Turnaj </w:t>
      </w:r>
      <w:fldSimple w:instr=" SEQ Turnaj \* ARABIC ">
        <w:r w:rsidR="00A404D9" w:rsidRPr="00A404D9">
          <w:t>3</w:t>
        </w:r>
        <w:bookmarkEnd w:id="2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A404D9" w:rsidP="007F06E0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3" w:name="_Toc471502248"/>
            <w:r>
              <w:rPr>
                <w:rStyle w:val="NzevChar"/>
                <w:rFonts w:cstheme="minorHAnsi"/>
                <w:b/>
                <w:sz w:val="24"/>
                <w:szCs w:val="24"/>
              </w:rPr>
              <w:t>(3)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14. – 17. 08.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5. turnaj třídy „B“ mladší žáci</w:t>
            </w:r>
            <w:bookmarkEnd w:id="23"/>
            <w:r w:rsidR="006E3198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01CC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040BD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Pavel saic"/>
                  <w:textInput/>
                </w:ffData>
              </w:fldChar>
            </w:r>
            <w:r w:rsidR="00040BD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40BD9"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40BD9"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40BD9"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40BD9"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40BD9"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3C3B7F" w:rsidRPr="00FA3E37" w:rsidRDefault="003C3B7F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24" w:name="_Toc471501276"/>
      <w:r w:rsidRPr="00A404D9">
        <w:t xml:space="preserve">Turnaj </w:t>
      </w:r>
      <w:fldSimple w:instr=" SEQ Turnaj \* ARABIC ">
        <w:r w:rsidR="00A404D9" w:rsidRPr="00A404D9">
          <w:t>4</w:t>
        </w:r>
        <w:bookmarkEnd w:id="2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A404D9" w:rsidP="007F06E0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5" w:name="_Toc471502249"/>
            <w:r>
              <w:rPr>
                <w:rStyle w:val="NzevChar"/>
                <w:rFonts w:cstheme="minorHAnsi"/>
                <w:b/>
                <w:sz w:val="24"/>
                <w:szCs w:val="24"/>
              </w:rPr>
              <w:t>(4)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14. – 17. 08.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5. turnaj třídy „B“ mladší žákyně</w:t>
            </w:r>
            <w:bookmarkEnd w:id="25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statusText w:type="text" w:val="Pavel saic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5B7C32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5B7C32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26" w:name="_Toc471501277"/>
      <w:r w:rsidRPr="00A404D9">
        <w:t xml:space="preserve">Turnaj </w:t>
      </w:r>
      <w:fldSimple w:instr=" SEQ Turnaj \* ARABIC ">
        <w:r w:rsidR="00A404D9" w:rsidRPr="00A404D9">
          <w:t>5</w:t>
        </w:r>
        <w:bookmarkEnd w:id="2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A404D9" w:rsidP="006805DC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7" w:name="_Toc471502250"/>
            <w:r>
              <w:rPr>
                <w:rStyle w:val="NzevChar"/>
                <w:rFonts w:cstheme="minorHAnsi"/>
                <w:b/>
                <w:sz w:val="24"/>
                <w:szCs w:val="24"/>
              </w:rPr>
              <w:t>(5)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15. – 18. 09. 2017 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8. turnaj třídy „B“ mladší žáci</w:t>
            </w:r>
            <w:bookmarkEnd w:id="27"/>
            <w:r w:rsidR="00AD6136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D6136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D913AB" w:rsidRPr="00FA3E37" w:rsidRDefault="00D913A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28" w:name="_Toc471501278"/>
      <w:r w:rsidRPr="00A404D9">
        <w:t xml:space="preserve">Turnaj </w:t>
      </w:r>
      <w:fldSimple w:instr=" SEQ Turnaj \* ARABIC ">
        <w:r w:rsidR="00A404D9" w:rsidRPr="00A404D9">
          <w:t>6</w:t>
        </w:r>
        <w:bookmarkEnd w:id="2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A404D9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29" w:name="_Toc471502251"/>
            <w:r>
              <w:rPr>
                <w:rStyle w:val="NzevChar"/>
                <w:rFonts w:cstheme="minorHAnsi"/>
                <w:b/>
                <w:sz w:val="24"/>
                <w:szCs w:val="24"/>
              </w:rPr>
              <w:t>(6)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15. – 18. 09. 2017 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8. turnaj třídy „B“ mladší žákyně</w:t>
            </w:r>
            <w:bookmarkEnd w:id="29"/>
            <w:r w:rsidR="000E0B01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30" w:name="_Toc471501279"/>
      <w:r w:rsidRPr="00A404D9">
        <w:t xml:space="preserve">Turnaj </w:t>
      </w:r>
      <w:fldSimple w:instr=" SEQ Turnaj \* ARABIC ">
        <w:r w:rsidR="00A404D9" w:rsidRPr="00A404D9">
          <w:t>7</w:t>
        </w:r>
        <w:bookmarkEnd w:id="3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A404D9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31" w:name="_Toc471502252"/>
            <w:r>
              <w:rPr>
                <w:rStyle w:val="NzevChar"/>
                <w:rFonts w:cstheme="minorHAnsi"/>
                <w:b/>
                <w:sz w:val="24"/>
                <w:szCs w:val="24"/>
              </w:rPr>
              <w:t>(7)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28. – 31. 07.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4. turnaj třídy „B“ starší žáci</w:t>
            </w:r>
            <w:bookmarkEnd w:id="31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32" w:name="_Toc471501280"/>
      <w:r w:rsidRPr="00A404D9">
        <w:t xml:space="preserve">Turnaj </w:t>
      </w:r>
      <w:fldSimple w:instr=" SEQ Turnaj \* ARABIC ">
        <w:r w:rsidR="00A404D9" w:rsidRPr="00A404D9">
          <w:t>8</w:t>
        </w:r>
        <w:bookmarkEnd w:id="3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A404D9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33" w:name="_Toc471502253"/>
            <w:r>
              <w:rPr>
                <w:rStyle w:val="NzevChar"/>
                <w:rFonts w:cstheme="minorHAnsi"/>
                <w:b/>
                <w:sz w:val="24"/>
                <w:szCs w:val="24"/>
              </w:rPr>
              <w:t>(8)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28. – 3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1. 07. 2017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4. turnaj třídy „B“</w:t>
            </w:r>
            <w:r w:rsidR="0000221A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starší žá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kyně</w:t>
            </w:r>
            <w:bookmarkEnd w:id="33"/>
            <w:r w:rsidR="000E0B01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34" w:name="_Toc471501281"/>
      <w:r w:rsidRPr="00A404D9">
        <w:t xml:space="preserve">Turnaj </w:t>
      </w:r>
      <w:fldSimple w:instr=" SEQ Turnaj \* ARABIC ">
        <w:r w:rsidR="00A404D9" w:rsidRPr="00A404D9">
          <w:t>9</w:t>
        </w:r>
        <w:bookmarkEnd w:id="3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A404D9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35" w:name="_Toc471502254"/>
            <w:r>
              <w:rPr>
                <w:rStyle w:val="NzevChar"/>
                <w:rFonts w:cstheme="minorHAnsi"/>
                <w:b/>
                <w:sz w:val="24"/>
                <w:szCs w:val="24"/>
              </w:rPr>
              <w:t>(9)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17. – 20. 08.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7. turnaj třídy „B“ starší žáci</w:t>
            </w:r>
            <w:bookmarkEnd w:id="35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36" w:name="_Toc471501282"/>
      <w:r w:rsidRPr="00A404D9">
        <w:t xml:space="preserve">Turnaj </w:t>
      </w:r>
      <w:fldSimple w:instr=" SEQ Turnaj \* ARABIC ">
        <w:r w:rsidR="00A404D9" w:rsidRPr="00A404D9">
          <w:t>10</w:t>
        </w:r>
        <w:bookmarkEnd w:id="3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37" w:name="_Toc471502255"/>
            <w:r>
              <w:rPr>
                <w:rStyle w:val="NzevChar"/>
                <w:rFonts w:cstheme="minorHAnsi"/>
                <w:b/>
                <w:sz w:val="24"/>
                <w:szCs w:val="24"/>
              </w:rPr>
              <w:t>(10)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17. – 20. 08.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 xml:space="preserve">7. turnaj třídy „B“ </w:t>
            </w:r>
            <w:r w:rsidR="0000221A" w:rsidRPr="00FA3E37">
              <w:rPr>
                <w:rStyle w:val="NzevChar"/>
                <w:rFonts w:cstheme="minorHAnsi"/>
                <w:b/>
                <w:sz w:val="24"/>
                <w:szCs w:val="24"/>
              </w:rPr>
              <w:t>starší žá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kyně</w:t>
            </w:r>
            <w:bookmarkEnd w:id="37"/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38" w:name="_Toc471501283"/>
      <w:r w:rsidRPr="00A404D9">
        <w:t xml:space="preserve">Turnaj </w:t>
      </w:r>
      <w:fldSimple w:instr=" SEQ Turnaj \* ARABIC ">
        <w:r w:rsidR="00A404D9" w:rsidRPr="00A404D9">
          <w:t>11</w:t>
        </w:r>
        <w:bookmarkEnd w:id="3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39" w:name="_Toc471502256"/>
            <w:r>
              <w:rPr>
                <w:rStyle w:val="NzevChar"/>
                <w:rFonts w:cstheme="minorHAnsi"/>
                <w:b/>
                <w:sz w:val="24"/>
                <w:szCs w:val="24"/>
              </w:rPr>
              <w:t>(11)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26. – 29. 08.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8. turnaj třídy „B“ starší žáci</w:t>
            </w:r>
            <w:bookmarkEnd w:id="39"/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221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40" w:name="_Toc471501284"/>
      <w:r w:rsidRPr="00A404D9">
        <w:t xml:space="preserve">Turnaj </w:t>
      </w:r>
      <w:fldSimple w:instr=" SEQ Turnaj \* ARABIC ">
        <w:r w:rsidR="00A404D9" w:rsidRPr="00A404D9">
          <w:t>12</w:t>
        </w:r>
        <w:bookmarkEnd w:id="4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41" w:name="_Toc471502257"/>
            <w:r>
              <w:rPr>
                <w:rStyle w:val="NzevChar"/>
                <w:rFonts w:cstheme="minorHAnsi"/>
                <w:b/>
                <w:sz w:val="24"/>
                <w:szCs w:val="24"/>
              </w:rPr>
              <w:t>(12)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26. – 29. 08.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8. turnaj třídy „B“ starší žákyně</w:t>
            </w:r>
            <w:bookmarkEnd w:id="41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42" w:name="_Toc471501285"/>
      <w:r w:rsidRPr="00A404D9">
        <w:t xml:space="preserve">Turnaj </w:t>
      </w:r>
      <w:fldSimple w:instr=" SEQ Turnaj \* ARABIC ">
        <w:r w:rsidR="00A404D9" w:rsidRPr="00A404D9">
          <w:t>13</w:t>
        </w:r>
        <w:bookmarkEnd w:id="4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43" w:name="_Toc471502258"/>
            <w:r>
              <w:rPr>
                <w:rStyle w:val="NzevChar"/>
                <w:rFonts w:cstheme="minorHAnsi"/>
                <w:b/>
                <w:sz w:val="24"/>
                <w:szCs w:val="24"/>
              </w:rPr>
              <w:t>(13)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15. – 18. 07.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3. turnaj třídy „B“ dorostenci</w:t>
            </w:r>
            <w:bookmarkEnd w:id="43"/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44" w:name="_Toc471501286"/>
      <w:r w:rsidRPr="00A404D9">
        <w:t xml:space="preserve">Turnaj </w:t>
      </w:r>
      <w:fldSimple w:instr=" SEQ Turnaj \* ARABIC ">
        <w:r w:rsidR="00A404D9" w:rsidRPr="00A404D9">
          <w:t>14</w:t>
        </w:r>
        <w:bookmarkEnd w:id="4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45" w:name="_Toc471502259"/>
            <w:r>
              <w:rPr>
                <w:rStyle w:val="NzevChar"/>
                <w:rFonts w:cstheme="minorHAnsi"/>
                <w:b/>
                <w:sz w:val="24"/>
                <w:szCs w:val="24"/>
              </w:rPr>
              <w:t>(14)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15. – 18. 07.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3. turnaj třídy „B“ dorostenky</w:t>
            </w:r>
            <w:bookmarkEnd w:id="45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46" w:name="_Toc471501287"/>
      <w:r w:rsidRPr="00A404D9">
        <w:t xml:space="preserve">Turnaj </w:t>
      </w:r>
      <w:fldSimple w:instr=" SEQ Turnaj \* ARABIC ">
        <w:r w:rsidR="00A404D9" w:rsidRPr="00A404D9">
          <w:t>15</w:t>
        </w:r>
        <w:bookmarkEnd w:id="4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47" w:name="_Toc471502260"/>
            <w:r>
              <w:rPr>
                <w:rStyle w:val="NzevChar"/>
                <w:rFonts w:cstheme="minorHAnsi"/>
                <w:b/>
                <w:sz w:val="24"/>
                <w:szCs w:val="24"/>
              </w:rPr>
              <w:t>(15)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25. 08.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6. turnaj třídy „B“ dorostenci</w:t>
            </w:r>
            <w:bookmarkEnd w:id="47"/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48" w:name="_Toc471501288"/>
      <w:r w:rsidRPr="00A404D9">
        <w:t xml:space="preserve">Turnaj </w:t>
      </w:r>
      <w:fldSimple w:instr=" SEQ Turnaj \* ARABIC ">
        <w:r w:rsidR="00A404D9" w:rsidRPr="00A404D9">
          <w:t>16</w:t>
        </w:r>
        <w:bookmarkEnd w:id="4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49" w:name="_Toc471502261"/>
            <w:r>
              <w:rPr>
                <w:rStyle w:val="NzevChar"/>
                <w:rFonts w:cstheme="minorHAnsi"/>
                <w:b/>
                <w:sz w:val="24"/>
                <w:szCs w:val="24"/>
              </w:rPr>
              <w:t>(16)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25. 08.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6. turnaj třídy „B“ dorostenky</w:t>
            </w:r>
            <w:bookmarkEnd w:id="49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50" w:name="_Toc471501289"/>
      <w:r w:rsidRPr="00A404D9">
        <w:t xml:space="preserve">Turnaj </w:t>
      </w:r>
      <w:fldSimple w:instr=" SEQ Turnaj \* ARABIC ">
        <w:r w:rsidR="00A404D9" w:rsidRPr="00A404D9">
          <w:t>17</w:t>
        </w:r>
        <w:bookmarkEnd w:id="5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51" w:name="_Toc471502262"/>
            <w:r>
              <w:rPr>
                <w:rStyle w:val="NzevChar"/>
                <w:rFonts w:cstheme="minorHAnsi"/>
                <w:b/>
                <w:sz w:val="24"/>
                <w:szCs w:val="24"/>
              </w:rPr>
              <w:t>(17)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23. – 26. 09.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10. turnaj třídy „B“ dorostenci</w:t>
            </w:r>
            <w:bookmarkEnd w:id="51"/>
            <w:r w:rsidR="00187F5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52" w:name="_Toc471501290"/>
      <w:r w:rsidRPr="00A404D9">
        <w:t xml:space="preserve">Turnaj </w:t>
      </w:r>
      <w:fldSimple w:instr=" SEQ Turnaj \* ARABIC ">
        <w:r w:rsidR="00A404D9" w:rsidRPr="00A404D9">
          <w:t>18</w:t>
        </w:r>
        <w:bookmarkEnd w:id="5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53" w:name="_Toc471502263"/>
            <w:r>
              <w:rPr>
                <w:rStyle w:val="NzevChar"/>
                <w:rFonts w:cstheme="minorHAnsi"/>
                <w:b/>
                <w:sz w:val="24"/>
                <w:szCs w:val="24"/>
              </w:rPr>
              <w:t>(18)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23. – 26. 09.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10. turnaj třídy „B“ dorostenky</w:t>
            </w:r>
            <w:bookmarkEnd w:id="53"/>
            <w:r w:rsidR="000E0B01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54" w:name="_Toc471501291"/>
      <w:r w:rsidRPr="00A404D9">
        <w:t xml:space="preserve">Turnaj </w:t>
      </w:r>
      <w:fldSimple w:instr=" SEQ Turnaj \* ARABIC ">
        <w:r w:rsidR="00A404D9" w:rsidRPr="00A404D9">
          <w:t>19</w:t>
        </w:r>
        <w:bookmarkEnd w:id="5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55" w:name="_Toc471502264"/>
            <w:r>
              <w:rPr>
                <w:rStyle w:val="NzevChar"/>
                <w:rFonts w:cstheme="minorHAnsi"/>
                <w:b/>
                <w:sz w:val="24"/>
                <w:szCs w:val="24"/>
              </w:rPr>
              <w:t>(19)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01. – 04. 07.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1. turnaj třídy „B“ muži</w:t>
            </w:r>
            <w:bookmarkEnd w:id="55"/>
            <w:r w:rsidR="006E3198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56" w:name="_Toc471501292"/>
      <w:r w:rsidRPr="00A404D9">
        <w:t xml:space="preserve">Turnaj </w:t>
      </w:r>
      <w:fldSimple w:instr=" SEQ Turnaj \* ARABIC ">
        <w:r w:rsidR="00A404D9" w:rsidRPr="00A404D9">
          <w:t>20</w:t>
        </w:r>
        <w:bookmarkEnd w:id="5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57" w:name="_Toc471502265"/>
            <w:r>
              <w:rPr>
                <w:rStyle w:val="NzevChar"/>
                <w:rFonts w:cstheme="minorHAnsi"/>
                <w:b/>
                <w:sz w:val="24"/>
                <w:szCs w:val="24"/>
              </w:rPr>
              <w:t>(20)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01. – 04. 07.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 xml:space="preserve">1. turnaj třídy „B“ </w:t>
            </w:r>
            <w:r w:rsidR="002227B6" w:rsidRPr="00FA3E37">
              <w:rPr>
                <w:rStyle w:val="NzevChar"/>
                <w:rFonts w:cstheme="minorHAnsi"/>
                <w:b/>
                <w:sz w:val="24"/>
                <w:szCs w:val="24"/>
              </w:rPr>
              <w:t>ženy</w:t>
            </w:r>
            <w:bookmarkEnd w:id="57"/>
            <w:r w:rsidR="002227B6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58" w:name="_Toc471501293"/>
      <w:r w:rsidRPr="00A404D9">
        <w:t xml:space="preserve">Turnaj </w:t>
      </w:r>
      <w:fldSimple w:instr=" SEQ Turnaj \* ARABIC ">
        <w:r w:rsidR="00A404D9" w:rsidRPr="00A404D9">
          <w:t>21</w:t>
        </w:r>
        <w:bookmarkEnd w:id="5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59" w:name="_Toc471502266"/>
            <w:r>
              <w:rPr>
                <w:rStyle w:val="NzevChar"/>
                <w:rFonts w:cstheme="minorHAnsi"/>
                <w:b/>
                <w:sz w:val="24"/>
                <w:szCs w:val="24"/>
              </w:rPr>
              <w:t>(21)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19. – 22. 08.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5. turnaj třídy „B“ muži</w:t>
            </w:r>
            <w:bookmarkEnd w:id="59"/>
            <w:r w:rsidR="006E3198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187F58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60" w:name="_Toc471501294"/>
      <w:r w:rsidRPr="00A404D9">
        <w:t xml:space="preserve">Turnaj </w:t>
      </w:r>
      <w:fldSimple w:instr=" SEQ Turnaj \* ARABIC ">
        <w:r w:rsidR="00A404D9" w:rsidRPr="00A404D9">
          <w:t>22</w:t>
        </w:r>
        <w:bookmarkEnd w:id="6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61" w:name="_Toc471502267"/>
            <w:r>
              <w:rPr>
                <w:rStyle w:val="NzevChar"/>
                <w:rFonts w:cstheme="minorHAnsi"/>
                <w:b/>
                <w:sz w:val="24"/>
                <w:szCs w:val="24"/>
              </w:rPr>
              <w:t>(22)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19. – 22. 08.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>5. turnaj třídy „B“ ženy</w:t>
            </w:r>
            <w:bookmarkEnd w:id="61"/>
            <w:r w:rsidR="000E0B01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62" w:name="_Toc471501295"/>
      <w:r w:rsidRPr="00A404D9">
        <w:t xml:space="preserve">Turnaj </w:t>
      </w:r>
      <w:fldSimple w:instr=" SEQ Turnaj \* ARABIC ">
        <w:r w:rsidR="00A404D9" w:rsidRPr="00A404D9">
          <w:t>23</w:t>
        </w:r>
        <w:bookmarkEnd w:id="6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6E319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63" w:name="_Toc471502268"/>
            <w:r>
              <w:rPr>
                <w:rStyle w:val="NzevChar"/>
                <w:rFonts w:cstheme="minorHAnsi"/>
                <w:b/>
                <w:sz w:val="24"/>
                <w:szCs w:val="24"/>
              </w:rPr>
              <w:t>(23)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28. 09. – 01. 10. 2017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</w:r>
            <w:r w:rsidR="006930CA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6E319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10. turnaj třídy „B“ muži</w:t>
            </w:r>
            <w:bookmarkEnd w:id="63"/>
            <w:r w:rsidR="006E3198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D913AB" w:rsidRPr="00FA3E37" w:rsidRDefault="00D913A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64" w:name="_Toc471501296"/>
      <w:r w:rsidRPr="00A404D9">
        <w:t xml:space="preserve">Turnaj </w:t>
      </w:r>
      <w:fldSimple w:instr=" SEQ Turnaj \* ARABIC ">
        <w:r w:rsidR="00A404D9" w:rsidRPr="00A404D9">
          <w:t>24</w:t>
        </w:r>
        <w:bookmarkEnd w:id="6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0E0B01" w:rsidRPr="00FA3E37" w:rsidTr="000E0B01">
        <w:tc>
          <w:tcPr>
            <w:tcW w:w="5000" w:type="pct"/>
            <w:gridSpan w:val="9"/>
            <w:shd w:val="clear" w:color="auto" w:fill="FFFF00"/>
          </w:tcPr>
          <w:p w:rsidR="000E0B01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65" w:name="_Toc471502269"/>
            <w:r>
              <w:rPr>
                <w:rStyle w:val="NzevChar"/>
                <w:rFonts w:cstheme="minorHAnsi"/>
                <w:b/>
                <w:sz w:val="24"/>
                <w:szCs w:val="24"/>
              </w:rPr>
              <w:t>(24)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28. 09. – 01. 10.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ab/>
              <w:t xml:space="preserve"> 10. turnaj třídy „B“ ženy</w:t>
            </w:r>
            <w:bookmarkEnd w:id="65"/>
            <w:r w:rsidR="000E0B01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1058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0E0B01"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0E0B01" w:rsidRPr="00FA3E37" w:rsidTr="00986AA6">
        <w:trPr>
          <w:cantSplit/>
        </w:trPr>
        <w:tc>
          <w:tcPr>
            <w:tcW w:w="1647" w:type="pct"/>
            <w:gridSpan w:val="2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0E0B01" w:rsidRPr="00FA3E37" w:rsidTr="000E0B01">
        <w:trPr>
          <w:cantSplit/>
        </w:trPr>
        <w:tc>
          <w:tcPr>
            <w:tcW w:w="5000" w:type="pct"/>
            <w:gridSpan w:val="9"/>
          </w:tcPr>
          <w:p w:rsidR="000E0B01" w:rsidRPr="00FA3E37" w:rsidRDefault="000E0B01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66" w:name="_Toc471501297"/>
      <w:r w:rsidRPr="00A404D9">
        <w:t xml:space="preserve">Turnaj </w:t>
      </w:r>
      <w:fldSimple w:instr=" SEQ Turnaj \* ARABIC ">
        <w:r w:rsidR="00A404D9" w:rsidRPr="00A404D9">
          <w:t>25</w:t>
        </w:r>
        <w:bookmarkEnd w:id="6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D913AB" w:rsidRPr="00FA3E37" w:rsidTr="000E0B01">
        <w:tc>
          <w:tcPr>
            <w:tcW w:w="5000" w:type="pct"/>
            <w:gridSpan w:val="9"/>
            <w:shd w:val="clear" w:color="auto" w:fill="FFFF00"/>
          </w:tcPr>
          <w:p w:rsidR="00D913AB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67" w:name="_Toc471502270"/>
            <w:r>
              <w:rPr>
                <w:rStyle w:val="NzevChar"/>
                <w:rFonts w:cstheme="minorHAnsi"/>
                <w:b/>
                <w:sz w:val="24"/>
                <w:szCs w:val="24"/>
              </w:rPr>
              <w:t>(25)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5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. 04. 2017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Kvalifikace 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na Přebor Prahy 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mladší žáci</w:t>
            </w:r>
            <w:bookmarkEnd w:id="67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8" w:name="Zaškrtávací1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68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9" w:name="Zaškrtávací2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69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bookmarkStart w:id="70" w:name="Rozevírací7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0"/>
          </w:p>
        </w:tc>
      </w:tr>
      <w:tr w:rsidR="00D913AB" w:rsidRPr="00FA3E37" w:rsidTr="00986AA6"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format w:val="Všechna první velká"/>
                  </w:textInput>
                </w:ffData>
              </w:fldChar>
            </w:r>
            <w:bookmarkStart w:id="71" w:name="Text16"/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  <w:bookmarkEnd w:id="71"/>
          </w:p>
        </w:tc>
        <w:tc>
          <w:tcPr>
            <w:tcW w:w="1648" w:type="pct"/>
            <w:gridSpan w:val="4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72" w:name="Text17"/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  <w:bookmarkEnd w:id="72"/>
          </w:p>
        </w:tc>
        <w:tc>
          <w:tcPr>
            <w:tcW w:w="170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73" w:name="Text18"/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="000B190E"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  <w:bookmarkEnd w:id="73"/>
          </w:p>
        </w:tc>
      </w:tr>
      <w:tr w:rsidR="00D913AB" w:rsidRPr="00FA3E37" w:rsidTr="000E0B01">
        <w:tc>
          <w:tcPr>
            <w:tcW w:w="1058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bookmarkStart w:id="74" w:name="Rozevírací4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4"/>
          </w:p>
        </w:tc>
        <w:tc>
          <w:tcPr>
            <w:tcW w:w="1648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75" w:name="Text19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5"/>
          </w:p>
        </w:tc>
        <w:tc>
          <w:tcPr>
            <w:tcW w:w="10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bookmarkStart w:id="76" w:name="Rozevírací5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6"/>
          </w:p>
        </w:tc>
        <w:tc>
          <w:tcPr>
            <w:tcW w:w="1290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bookmarkStart w:id="77" w:name="Rozevírací6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7"/>
          </w:p>
        </w:tc>
      </w:tr>
      <w:tr w:rsidR="00D913AB" w:rsidRPr="00FA3E37" w:rsidTr="000E0B01"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8" w:name="Zaškrtávací6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8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9" w:name="Zaškrtávací3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79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0" w:name="Zaškrtávací4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0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1" w:name="Zaškrtávací5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1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2" w:name="Zaškrtávací7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2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83" w:name="Text20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3"/>
          </w:p>
        </w:tc>
      </w:tr>
      <w:tr w:rsidR="00D913A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4" w:name="Text21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4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bookmarkStart w:id="85" w:name="Rozevírací8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5"/>
          </w:p>
        </w:tc>
        <w:tc>
          <w:tcPr>
            <w:tcW w:w="107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bookmarkStart w:id="86" w:name="Rozevírací9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6"/>
          </w:p>
        </w:tc>
        <w:tc>
          <w:tcPr>
            <w:tcW w:w="933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bookmarkStart w:id="87" w:name="Rozevírací10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7"/>
          </w:p>
        </w:tc>
      </w:tr>
      <w:tr w:rsidR="00D913AB" w:rsidRPr="00FA3E37" w:rsidTr="00FA3E37">
        <w:trPr>
          <w:cantSplit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bookmarkStart w:id="88" w:name="Rozevírací11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8"/>
          </w:p>
        </w:tc>
        <w:tc>
          <w:tcPr>
            <w:tcW w:w="915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bookmarkStart w:id="89" w:name="Rozevírací12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89"/>
          </w:p>
        </w:tc>
        <w:tc>
          <w:tcPr>
            <w:tcW w:w="2438" w:type="pct"/>
            <w:gridSpan w:val="6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0" w:name="Zaškrtávací8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90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Zaškrtávací9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91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92" w:name="Text22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92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D913AB" w:rsidRPr="00FA3E37" w:rsidTr="000E0B01">
        <w:trPr>
          <w:cantSplit/>
        </w:trPr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93" w:name="Text23"/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bookmarkEnd w:id="93"/>
          </w:p>
        </w:tc>
      </w:tr>
    </w:tbl>
    <w:p w:rsidR="00D251EA" w:rsidRPr="00FA3E37" w:rsidRDefault="00D251EA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94" w:name="_Toc471501298"/>
      <w:r w:rsidRPr="00A404D9">
        <w:t xml:space="preserve">Turnaj </w:t>
      </w:r>
      <w:fldSimple w:instr=" SEQ Turnaj \* ARABIC ">
        <w:r w:rsidR="00A404D9" w:rsidRPr="00A404D9">
          <w:t>26</w:t>
        </w:r>
        <w:bookmarkEnd w:id="9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D251EA" w:rsidRPr="00FA3E37" w:rsidTr="000E0B01">
        <w:tc>
          <w:tcPr>
            <w:tcW w:w="5000" w:type="pct"/>
            <w:gridSpan w:val="9"/>
            <w:shd w:val="clear" w:color="auto" w:fill="FFFF00"/>
          </w:tcPr>
          <w:p w:rsidR="00D251EA" w:rsidRPr="00FA3E37" w:rsidRDefault="009B41A4" w:rsidP="000E0B01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95" w:name="_Toc471502271"/>
            <w:r>
              <w:rPr>
                <w:rStyle w:val="NzevChar"/>
                <w:rFonts w:cstheme="minorHAnsi"/>
                <w:b/>
                <w:sz w:val="24"/>
                <w:szCs w:val="24"/>
              </w:rPr>
              <w:t>(26)</w:t>
            </w:r>
            <w:r w:rsidR="00D251EA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5</w:t>
            </w:r>
            <w:r w:rsidR="00D251EA" w:rsidRPr="00FA3E37">
              <w:rPr>
                <w:rStyle w:val="NzevChar"/>
                <w:rFonts w:cstheme="minorHAnsi"/>
                <w:b/>
                <w:sz w:val="24"/>
                <w:szCs w:val="24"/>
              </w:rPr>
              <w:t>. 04. 2017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Kvalifikace na Přebor Prahy ml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adší</w:t>
            </w:r>
            <w:r w:rsidR="000E0B01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žákyně</w:t>
            </w:r>
            <w:bookmarkEnd w:id="95"/>
            <w:r w:rsidR="000E0B01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D251EA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251EA" w:rsidRPr="00FA3E37" w:rsidTr="00986AA6">
        <w:tc>
          <w:tcPr>
            <w:tcW w:w="1647" w:type="pct"/>
            <w:gridSpan w:val="2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251EA" w:rsidRPr="00FA3E37" w:rsidTr="000E0B01">
        <w:tc>
          <w:tcPr>
            <w:tcW w:w="1058" w:type="pct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251EA" w:rsidRPr="00FA3E37" w:rsidTr="000E0B01">
        <w:tc>
          <w:tcPr>
            <w:tcW w:w="5000" w:type="pct"/>
            <w:gridSpan w:val="9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251EA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251EA" w:rsidRPr="00FA3E37" w:rsidTr="00986AA6">
        <w:trPr>
          <w:cantSplit/>
        </w:trPr>
        <w:tc>
          <w:tcPr>
            <w:tcW w:w="1647" w:type="pct"/>
            <w:gridSpan w:val="2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D251EA" w:rsidRPr="00FA3E37" w:rsidTr="000E0B01">
        <w:trPr>
          <w:cantSplit/>
        </w:trPr>
        <w:tc>
          <w:tcPr>
            <w:tcW w:w="5000" w:type="pct"/>
            <w:gridSpan w:val="9"/>
          </w:tcPr>
          <w:p w:rsidR="00D251EA" w:rsidRPr="00FA3E37" w:rsidRDefault="00D251EA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D251EA" w:rsidRPr="00FA3E37" w:rsidRDefault="00D251EA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96" w:name="_Toc471501299"/>
      <w:r w:rsidRPr="00A404D9">
        <w:t xml:space="preserve">Turnaj </w:t>
      </w:r>
      <w:fldSimple w:instr=" SEQ Turnaj \* ARABIC ">
        <w:r w:rsidR="00A404D9" w:rsidRPr="00A404D9">
          <w:t>27</w:t>
        </w:r>
        <w:bookmarkEnd w:id="9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27708B" w:rsidRPr="00FA3E37" w:rsidTr="003A7634">
        <w:tc>
          <w:tcPr>
            <w:tcW w:w="5000" w:type="pct"/>
            <w:gridSpan w:val="9"/>
            <w:shd w:val="clear" w:color="auto" w:fill="FFFF00"/>
          </w:tcPr>
          <w:p w:rsidR="0027708B" w:rsidRPr="00FA3E37" w:rsidRDefault="009B41A4" w:rsidP="0027708B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97" w:name="_Toc471502272"/>
            <w:r>
              <w:rPr>
                <w:rStyle w:val="NzevChar"/>
                <w:rFonts w:cstheme="minorHAnsi"/>
                <w:b/>
                <w:sz w:val="24"/>
                <w:szCs w:val="24"/>
              </w:rPr>
              <w:t>(27)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5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. 04. 2017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Kvalifikace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na Přebor Prahy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dorostenci</w:t>
            </w:r>
            <w:bookmarkEnd w:id="97"/>
            <w:r w:rsidR="0027708B" w:rsidRPr="00FA3E37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format w:val="Všechna první velká"/>
                  </w:textInput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27708B" w:rsidRPr="00FA3E37" w:rsidTr="003A7634">
        <w:tc>
          <w:tcPr>
            <w:tcW w:w="1058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3A7634">
        <w:tc>
          <w:tcPr>
            <w:tcW w:w="5000" w:type="pct"/>
            <w:gridSpan w:val="9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rPr>
          <w:cantSplit/>
        </w:trPr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27708B" w:rsidRPr="00FA3E37" w:rsidTr="003A7634">
        <w:trPr>
          <w:cantSplit/>
        </w:trPr>
        <w:tc>
          <w:tcPr>
            <w:tcW w:w="5000" w:type="pct"/>
            <w:gridSpan w:val="9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27708B" w:rsidRPr="00FA3E37" w:rsidRDefault="0027708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98" w:name="_Toc471501300"/>
      <w:r w:rsidRPr="00A404D9">
        <w:t xml:space="preserve">Turnaj </w:t>
      </w:r>
      <w:fldSimple w:instr=" SEQ Turnaj \* ARABIC ">
        <w:r w:rsidR="00A404D9" w:rsidRPr="00A404D9">
          <w:t>28</w:t>
        </w:r>
        <w:bookmarkEnd w:id="9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27708B" w:rsidRPr="00FA3E37" w:rsidTr="003A7634">
        <w:tc>
          <w:tcPr>
            <w:tcW w:w="5000" w:type="pct"/>
            <w:gridSpan w:val="9"/>
            <w:shd w:val="clear" w:color="auto" w:fill="FFFF00"/>
          </w:tcPr>
          <w:p w:rsidR="0027708B" w:rsidRPr="00FA3E37" w:rsidRDefault="009B41A4" w:rsidP="0027708B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99" w:name="_Toc471502273"/>
            <w:r>
              <w:rPr>
                <w:rStyle w:val="NzevChar"/>
                <w:rFonts w:cstheme="minorHAnsi"/>
                <w:b/>
                <w:sz w:val="24"/>
                <w:szCs w:val="24"/>
              </w:rPr>
              <w:t>(28)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22. – 2</w:t>
            </w:r>
            <w:r w:rsidR="00406B48" w:rsidRPr="00FA3E37">
              <w:rPr>
                <w:rStyle w:val="NzevChar"/>
                <w:rFonts w:cstheme="minorHAnsi"/>
                <w:b/>
                <w:sz w:val="24"/>
                <w:szCs w:val="24"/>
              </w:rPr>
              <w:t>5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. 04. 2017 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Kvalifikace 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na Přebor Prahy </w:t>
            </w:r>
            <w:r w:rsidR="0027708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dorostenky</w:t>
            </w:r>
            <w:bookmarkEnd w:id="99"/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27708B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format w:val="Všechna první velká"/>
                  </w:textInput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instrText xml:space="preserve"> FORMTEXT </w:instrTex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separate"/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t> </w:t>
            </w:r>
            <w:r w:rsidRPr="00FA3E37">
              <w:rPr>
                <w:rStyle w:val="Nadpis1Char"/>
                <w:rFonts w:cstheme="minorHAnsi"/>
                <w:b w:val="0"/>
                <w:sz w:val="24"/>
                <w:szCs w:val="24"/>
              </w:rPr>
              <w:fldChar w:fldCharType="end"/>
            </w:r>
          </w:p>
        </w:tc>
      </w:tr>
      <w:tr w:rsidR="0027708B" w:rsidRPr="00FA3E37" w:rsidTr="003A7634">
        <w:tc>
          <w:tcPr>
            <w:tcW w:w="1058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3A7634">
        <w:tc>
          <w:tcPr>
            <w:tcW w:w="5000" w:type="pct"/>
            <w:gridSpan w:val="9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27708B" w:rsidRPr="00FA3E37" w:rsidTr="00986AA6">
        <w:trPr>
          <w:cantSplit/>
        </w:trPr>
        <w:tc>
          <w:tcPr>
            <w:tcW w:w="1647" w:type="pct"/>
            <w:gridSpan w:val="2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27708B" w:rsidRPr="00FA3E37" w:rsidTr="003A7634">
        <w:trPr>
          <w:cantSplit/>
        </w:trPr>
        <w:tc>
          <w:tcPr>
            <w:tcW w:w="5000" w:type="pct"/>
            <w:gridSpan w:val="9"/>
          </w:tcPr>
          <w:p w:rsidR="0027708B" w:rsidRPr="00FA3E37" w:rsidRDefault="0027708B" w:rsidP="003A7634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27708B" w:rsidRPr="00FA3E37" w:rsidRDefault="0027708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00" w:name="_Toc471501301"/>
      <w:r w:rsidRPr="00A404D9">
        <w:t xml:space="preserve">Turnaj </w:t>
      </w:r>
      <w:fldSimple w:instr=" SEQ Turnaj \* ARABIC ">
        <w:r w:rsidR="00A404D9" w:rsidRPr="00A404D9">
          <w:t>29</w:t>
        </w:r>
        <w:bookmarkEnd w:id="10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D913AB" w:rsidRPr="00FA3E37" w:rsidTr="000E0B01">
        <w:tc>
          <w:tcPr>
            <w:tcW w:w="5000" w:type="pct"/>
            <w:gridSpan w:val="9"/>
            <w:shd w:val="clear" w:color="auto" w:fill="FFFF00"/>
          </w:tcPr>
          <w:p w:rsidR="00D913AB" w:rsidRPr="00FA3E37" w:rsidRDefault="009B41A4" w:rsidP="000E0B01">
            <w:pPr>
              <w:jc w:val="both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bookmarkStart w:id="101" w:name="_Toc471502274"/>
            <w:r>
              <w:rPr>
                <w:rStyle w:val="NzevChar"/>
                <w:rFonts w:cstheme="minorHAnsi"/>
                <w:b/>
                <w:sz w:val="24"/>
                <w:szCs w:val="24"/>
              </w:rPr>
              <w:t>(29)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13. – 15. 5. 2017 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Přebor Prahy jednotlivců mladší žáci</w:t>
            </w:r>
            <w:bookmarkEnd w:id="101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1058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result w:val="2"/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result w:val="1"/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result w:val="19"/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D913AB" w:rsidRPr="00FA3E37" w:rsidTr="000E0B01">
        <w:trPr>
          <w:cantSplit/>
        </w:trPr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0E0B01" w:rsidRPr="00FA3E37" w:rsidRDefault="000E0B01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02" w:name="_Toc471501302"/>
      <w:r w:rsidRPr="00A404D9">
        <w:t xml:space="preserve">Turnaj </w:t>
      </w:r>
      <w:fldSimple w:instr=" SEQ Turnaj \* ARABIC ">
        <w:r w:rsidR="00A404D9" w:rsidRPr="00A404D9">
          <w:t>30</w:t>
        </w:r>
        <w:bookmarkEnd w:id="10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D913AB">
            <w:pPr>
              <w:tabs>
                <w:tab w:val="left" w:pos="1380"/>
                <w:tab w:val="center" w:pos="4848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bookmarkStart w:id="103" w:name="_Toc471502275"/>
            <w:r>
              <w:rPr>
                <w:rStyle w:val="NzevChar"/>
                <w:rFonts w:cstheme="minorHAnsi"/>
                <w:b/>
                <w:sz w:val="24"/>
                <w:szCs w:val="24"/>
              </w:rPr>
              <w:t>(30)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13. – 15. 05. 2017 </w:t>
            </w:r>
            <w:r w:rsidR="00970C04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Přebor 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Prahy jednotlivců mladší</w:t>
            </w:r>
            <w:r w:rsidR="00187F58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žák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y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>ně</w:t>
            </w:r>
            <w:bookmarkEnd w:id="103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87F58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04" w:name="_Toc471501303"/>
      <w:r w:rsidRPr="00A404D9">
        <w:t xml:space="preserve">Turnaj </w:t>
      </w:r>
      <w:fldSimple w:instr=" SEQ Turnaj \* ARABIC ">
        <w:r w:rsidR="00A404D9" w:rsidRPr="00A404D9">
          <w:t>31</w:t>
        </w:r>
        <w:bookmarkEnd w:id="10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D913AB" w:rsidRPr="00FA3E37" w:rsidTr="000E0B01">
        <w:tc>
          <w:tcPr>
            <w:tcW w:w="5000" w:type="pct"/>
            <w:gridSpan w:val="9"/>
            <w:shd w:val="clear" w:color="auto" w:fill="FFFF00"/>
          </w:tcPr>
          <w:p w:rsidR="00D913AB" w:rsidRPr="00FA3E37" w:rsidRDefault="009B41A4" w:rsidP="000E0B01">
            <w:pPr>
              <w:jc w:val="both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bookmarkStart w:id="105" w:name="_Toc471502276"/>
            <w:r>
              <w:rPr>
                <w:rStyle w:val="NzevChar"/>
                <w:rFonts w:cstheme="minorHAnsi"/>
                <w:b/>
                <w:sz w:val="24"/>
                <w:szCs w:val="24"/>
              </w:rPr>
              <w:t>(31)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03. – 05. 0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6. 2017 </w:t>
            </w:r>
            <w:r w:rsidR="00342C07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Přebor Prahy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>jednotlivců s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tarší žáci</w:t>
            </w:r>
            <w:bookmarkEnd w:id="105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1058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D913AB" w:rsidRPr="00FA3E37" w:rsidTr="000E0B01">
        <w:trPr>
          <w:cantSplit/>
        </w:trPr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D913AB" w:rsidRPr="00FA3E37" w:rsidRDefault="00D913A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06" w:name="_Toc471501304"/>
      <w:r w:rsidRPr="00A404D9">
        <w:t xml:space="preserve">Turnaj </w:t>
      </w:r>
      <w:fldSimple w:instr=" SEQ Turnaj \* ARABIC ">
        <w:r w:rsidR="00A404D9" w:rsidRPr="00A404D9">
          <w:t>32</w:t>
        </w:r>
        <w:bookmarkEnd w:id="106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710BE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107" w:name="_Toc471502277"/>
            <w:r>
              <w:rPr>
                <w:rStyle w:val="NzevChar"/>
                <w:rFonts w:cstheme="minorHAnsi"/>
                <w:b/>
                <w:sz w:val="24"/>
                <w:szCs w:val="24"/>
              </w:rPr>
              <w:t>(32)</w:t>
            </w:r>
            <w:r w:rsidR="00710BE2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03. – 05. 06. 2017 </w:t>
            </w:r>
            <w:r w:rsidR="00970C04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Přebor</w:t>
            </w:r>
            <w:r w:rsidR="00F17E59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Prahy</w:t>
            </w:r>
            <w:r w:rsidR="0031424F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jednotlivců</w:t>
            </w:r>
            <w:r w:rsidR="00F17E59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starších žák</w:t>
            </w:r>
            <w:r w:rsidR="00970C04" w:rsidRPr="00FA3E37">
              <w:rPr>
                <w:rStyle w:val="NzevChar"/>
                <w:rFonts w:cstheme="minorHAnsi"/>
                <w:b/>
                <w:sz w:val="24"/>
                <w:szCs w:val="24"/>
              </w:rPr>
              <w:t>yň</w:t>
            </w:r>
            <w:bookmarkEnd w:id="107"/>
            <w:r w:rsidR="00F17E5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,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7E5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08" w:name="_Toc471501305"/>
      <w:r w:rsidRPr="00A404D9">
        <w:t xml:space="preserve">Turnaj </w:t>
      </w:r>
      <w:fldSimple w:instr=" SEQ Turnaj \* ARABIC ">
        <w:r w:rsidR="00A404D9" w:rsidRPr="00A404D9">
          <w:t>33</w:t>
        </w:r>
        <w:bookmarkEnd w:id="108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D913AB" w:rsidRPr="00FA3E37" w:rsidTr="000E0B01">
        <w:tc>
          <w:tcPr>
            <w:tcW w:w="5000" w:type="pct"/>
            <w:gridSpan w:val="9"/>
            <w:shd w:val="clear" w:color="auto" w:fill="FFFF00"/>
          </w:tcPr>
          <w:p w:rsidR="00D913AB" w:rsidRPr="00FA3E37" w:rsidRDefault="009B41A4" w:rsidP="00710BE2">
            <w:pPr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bookmarkStart w:id="109" w:name="_Toc471502278"/>
            <w:r>
              <w:rPr>
                <w:rStyle w:val="NzevChar"/>
                <w:rFonts w:cstheme="minorHAnsi"/>
                <w:b/>
                <w:sz w:val="24"/>
                <w:szCs w:val="24"/>
              </w:rPr>
              <w:t>(33)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13. -15. 05. 2017</w:t>
            </w:r>
            <w:r w:rsidR="00710BE2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Přebor Prahy jednotlivců dorost</w:t>
            </w:r>
            <w:r w:rsidR="00710BE2" w:rsidRPr="00FA3E37">
              <w:rPr>
                <w:rStyle w:val="NzevChar"/>
                <w:rFonts w:cstheme="minorHAnsi"/>
                <w:b/>
                <w:sz w:val="24"/>
                <w:szCs w:val="24"/>
              </w:rPr>
              <w:t>enci</w:t>
            </w:r>
            <w:bookmarkEnd w:id="109"/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ab/>
              <w:t xml:space="preserve"> 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D913AB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1058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0E0B01"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D913AB" w:rsidRPr="00FA3E37" w:rsidTr="00986AA6">
        <w:trPr>
          <w:cantSplit/>
        </w:trPr>
        <w:tc>
          <w:tcPr>
            <w:tcW w:w="1647" w:type="pct"/>
            <w:gridSpan w:val="2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D913AB" w:rsidRPr="00FA3E37" w:rsidTr="000E0B01">
        <w:trPr>
          <w:cantSplit/>
        </w:trPr>
        <w:tc>
          <w:tcPr>
            <w:tcW w:w="5000" w:type="pct"/>
            <w:gridSpan w:val="9"/>
          </w:tcPr>
          <w:p w:rsidR="00D913AB" w:rsidRPr="00FA3E37" w:rsidRDefault="00D913AB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D913AB" w:rsidRPr="00FA3E37" w:rsidRDefault="00D913AB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10" w:name="_Toc471501306"/>
      <w:r w:rsidRPr="00A404D9">
        <w:t xml:space="preserve">Turnaj </w:t>
      </w:r>
      <w:fldSimple w:instr=" SEQ Turnaj \* ARABIC ">
        <w:r w:rsidR="00A404D9" w:rsidRPr="00A404D9">
          <w:t>34</w:t>
        </w:r>
        <w:bookmarkEnd w:id="110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D913AB">
            <w:pPr>
              <w:rPr>
                <w:rFonts w:asciiTheme="minorHAnsi" w:hAnsiTheme="minorHAnsi" w:cstheme="minorHAnsi"/>
                <w:sz w:val="24"/>
                <w:szCs w:val="24"/>
              </w:rPr>
            </w:pPr>
            <w:bookmarkStart w:id="111" w:name="_Toc471502279"/>
            <w:r>
              <w:rPr>
                <w:rStyle w:val="NzevChar"/>
                <w:rFonts w:cstheme="minorHAnsi"/>
                <w:b/>
                <w:sz w:val="24"/>
                <w:szCs w:val="24"/>
              </w:rPr>
              <w:t>(34)</w:t>
            </w:r>
            <w:r w:rsidR="00D913AB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13. – 15. 05. 2017 </w:t>
            </w:r>
            <w:r w:rsidR="00970C04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Přebor </w:t>
            </w:r>
            <w:r w:rsidR="00F17E59" w:rsidRPr="00FA3E37">
              <w:rPr>
                <w:rStyle w:val="NzevChar"/>
                <w:rFonts w:cstheme="minorHAnsi"/>
                <w:b/>
                <w:sz w:val="24"/>
                <w:szCs w:val="24"/>
              </w:rPr>
              <w:t>Prahy</w:t>
            </w:r>
            <w:r w:rsidR="00D8792E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jednotlivců</w:t>
            </w:r>
            <w:r w:rsidR="00F17E59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970C04" w:rsidRPr="00FA3E37">
              <w:rPr>
                <w:rStyle w:val="NzevChar"/>
                <w:rFonts w:cstheme="minorHAnsi"/>
                <w:b/>
                <w:sz w:val="24"/>
                <w:szCs w:val="24"/>
              </w:rPr>
              <w:t>dorostenk</w:t>
            </w:r>
            <w:r w:rsidR="00342C07" w:rsidRPr="00FA3E37">
              <w:rPr>
                <w:rStyle w:val="NzevChar"/>
                <w:rFonts w:cstheme="minorHAnsi"/>
                <w:b/>
                <w:sz w:val="24"/>
                <w:szCs w:val="24"/>
              </w:rPr>
              <w:t>y</w:t>
            </w:r>
            <w:bookmarkEnd w:id="111"/>
            <w:r w:rsidR="00F17E5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7E5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Stravování:</w:t>
            </w:r>
            <w:r w:rsidR="00CB2E36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>Ubytování:</w:t>
            </w:r>
            <w:r w:rsidR="00CB2E36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4170C9" w:rsidRPr="00FA3E37" w:rsidRDefault="004170C9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12" w:name="_Toc471501307"/>
      <w:r w:rsidRPr="00A404D9">
        <w:t xml:space="preserve">Turnaj </w:t>
      </w:r>
      <w:fldSimple w:instr=" SEQ Turnaj \* ARABIC ">
        <w:r w:rsidR="00A404D9" w:rsidRPr="00A404D9">
          <w:t>35</w:t>
        </w:r>
        <w:bookmarkEnd w:id="112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710BE2" w:rsidRPr="00FA3E37" w:rsidTr="000E0B01">
        <w:tc>
          <w:tcPr>
            <w:tcW w:w="5000" w:type="pct"/>
            <w:gridSpan w:val="9"/>
            <w:shd w:val="clear" w:color="auto" w:fill="FFFF00"/>
          </w:tcPr>
          <w:p w:rsidR="00710BE2" w:rsidRPr="00FA3E37" w:rsidRDefault="009B41A4" w:rsidP="00710BE2">
            <w:pPr>
              <w:jc w:val="both"/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bookmarkStart w:id="113" w:name="_Toc471502280"/>
            <w:r>
              <w:rPr>
                <w:rStyle w:val="NzevChar"/>
                <w:rFonts w:cstheme="minorHAnsi"/>
                <w:b/>
                <w:sz w:val="24"/>
                <w:szCs w:val="24"/>
              </w:rPr>
              <w:t>(35)</w:t>
            </w:r>
            <w:r w:rsidR="00710BE2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03. – 05. 06. 2017 Přebor Prahy</w:t>
            </w:r>
            <w:r w:rsidR="00D8792E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jednotlivců</w:t>
            </w:r>
            <w:r w:rsidR="00710BE2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muži</w:t>
            </w:r>
            <w:bookmarkEnd w:id="113"/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710BE2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10BE2" w:rsidRPr="00FA3E37" w:rsidTr="00986AA6">
        <w:tc>
          <w:tcPr>
            <w:tcW w:w="1647" w:type="pct"/>
            <w:gridSpan w:val="2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10BE2" w:rsidRPr="00FA3E37" w:rsidTr="000E0B01">
        <w:tc>
          <w:tcPr>
            <w:tcW w:w="1058" w:type="pct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10BE2" w:rsidRPr="00FA3E37" w:rsidTr="000E0B01">
        <w:tc>
          <w:tcPr>
            <w:tcW w:w="5000" w:type="pct"/>
            <w:gridSpan w:val="9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10BE2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710BE2" w:rsidRPr="00FA3E37" w:rsidTr="00986AA6">
        <w:trPr>
          <w:cantSplit/>
        </w:trPr>
        <w:tc>
          <w:tcPr>
            <w:tcW w:w="1647" w:type="pct"/>
            <w:gridSpan w:val="2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710BE2" w:rsidRPr="00FA3E37" w:rsidTr="000E0B01">
        <w:trPr>
          <w:cantSplit/>
        </w:trPr>
        <w:tc>
          <w:tcPr>
            <w:tcW w:w="5000" w:type="pct"/>
            <w:gridSpan w:val="9"/>
          </w:tcPr>
          <w:p w:rsidR="00710BE2" w:rsidRPr="00FA3E37" w:rsidRDefault="00710BE2" w:rsidP="000E0B01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710BE2" w:rsidRPr="00FA3E37" w:rsidRDefault="00710BE2" w:rsidP="004170C9">
      <w:pPr>
        <w:rPr>
          <w:rFonts w:asciiTheme="minorHAnsi" w:hAnsiTheme="minorHAnsi" w:cstheme="minorHAnsi"/>
          <w:sz w:val="24"/>
          <w:szCs w:val="24"/>
        </w:rPr>
      </w:pPr>
    </w:p>
    <w:p w:rsidR="00986AA6" w:rsidRPr="00A404D9" w:rsidRDefault="00986AA6" w:rsidP="00A404D9">
      <w:pPr>
        <w:pStyle w:val="Titulek"/>
      </w:pPr>
      <w:bookmarkStart w:id="114" w:name="_Toc471501308"/>
      <w:r w:rsidRPr="00A404D9">
        <w:t xml:space="preserve">Turnaj </w:t>
      </w:r>
      <w:fldSimple w:instr=" SEQ Turnaj \* ARABIC ">
        <w:r w:rsidR="00A404D9" w:rsidRPr="00A404D9">
          <w:t>36</w:t>
        </w:r>
        <w:bookmarkEnd w:id="114"/>
      </w:fldSimple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097"/>
        <w:gridCol w:w="1168"/>
        <w:gridCol w:w="1814"/>
        <w:gridCol w:w="285"/>
        <w:gridCol w:w="567"/>
        <w:gridCol w:w="601"/>
        <w:gridCol w:w="823"/>
        <w:gridCol w:w="708"/>
        <w:gridCol w:w="1850"/>
      </w:tblGrid>
      <w:tr w:rsidR="004170C9" w:rsidRPr="00FA3E37" w:rsidTr="00EB1108">
        <w:tc>
          <w:tcPr>
            <w:tcW w:w="5000" w:type="pct"/>
            <w:gridSpan w:val="9"/>
            <w:shd w:val="clear" w:color="auto" w:fill="FFFF00"/>
          </w:tcPr>
          <w:p w:rsidR="004170C9" w:rsidRPr="00FA3E37" w:rsidRDefault="009B41A4" w:rsidP="00BD6D81">
            <w:pPr>
              <w:tabs>
                <w:tab w:val="left" w:pos="1830"/>
                <w:tab w:val="center" w:pos="4848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bookmarkStart w:id="115" w:name="_Toc471502281"/>
            <w:r>
              <w:rPr>
                <w:rStyle w:val="NzevChar"/>
                <w:rFonts w:cstheme="minorHAnsi"/>
                <w:b/>
                <w:sz w:val="24"/>
                <w:szCs w:val="24"/>
              </w:rPr>
              <w:t>(36)</w:t>
            </w:r>
            <w:r w:rsidR="00342C07" w:rsidRPr="00FA3E37">
              <w:rPr>
                <w:rStyle w:val="NzevChar"/>
                <w:rFonts w:cstheme="minorHAnsi"/>
                <w:b/>
                <w:sz w:val="24"/>
                <w:szCs w:val="24"/>
              </w:rPr>
              <w:t>03. – 05. 06. 2017</w:t>
            </w:r>
            <w:r w:rsidR="00FA3E37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BD6D81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Přebor Prahy </w:t>
            </w:r>
            <w:r w:rsidR="00D8792E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jednotlivců </w:t>
            </w:r>
            <w:r w:rsidR="00BD6D81" w:rsidRPr="00FA3E37">
              <w:rPr>
                <w:rStyle w:val="NzevChar"/>
                <w:rFonts w:cstheme="minorHAnsi"/>
                <w:b/>
                <w:sz w:val="24"/>
                <w:szCs w:val="24"/>
              </w:rPr>
              <w:t>ženy</w:t>
            </w:r>
            <w:bookmarkEnd w:id="115"/>
            <w:r w:rsidR="00F17E59" w:rsidRPr="00FA3E37">
              <w:rPr>
                <w:rStyle w:val="NzevChar"/>
                <w:rFonts w:cstheme="minorHAnsi"/>
                <w:b/>
                <w:sz w:val="24"/>
                <w:szCs w:val="24"/>
              </w:rPr>
              <w:t xml:space="preserve"> </w:t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>ANO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7E5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Priorita: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7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  <w:listEntry w:val="21"/>
                    <w:listEntry w:val="22"/>
                    <w:listEntry w:val="23"/>
                    <w:listEntry w:val="24"/>
                  </w:ddList>
                </w:ffData>
              </w:fldChar>
            </w:r>
            <w:r w:rsidR="004170C9"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Ředitel: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4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Vr. rozhodčí: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7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Zdravotník: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1058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Hraje se na adrese: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4"/>
                  <w:enabled/>
                  <w:calcOnExit w:val="0"/>
                  <w:ddList>
                    <w:listEntry w:val="1"/>
                    <w:listEntry w:val="2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648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Den a čas prezentace: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04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účastníků: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5"/>
                  <w:enabled/>
                  <w:calcOnExit w:val="0"/>
                  <w:ddList>
                    <w:listEntry w:val="16"/>
                    <w:listEntry w:val="24"/>
                    <w:listEntry w:val="32"/>
                    <w:listEntry w:val="48"/>
                    <w:listEntry w:val="64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290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Výše startovného: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6"/>
                  <w:enabled/>
                  <w:calcOnExit w:val="0"/>
                  <w:ddList>
                    <w:listEntry w:val="0,- Kč"/>
                    <w:listEntry w:val="50,- Kč"/>
                    <w:listEntry w:val="100,- Kč"/>
                    <w:listEntry w:val="150,- Kč"/>
                    <w:listEntry w:val="200,- Kč"/>
                    <w:listEntry w:val="250,- Kč"/>
                    <w:listEntry w:val="300,- Kč"/>
                    <w:listEntry w:val="350,- Kč"/>
                    <w:listEntry w:val="400,- Kč"/>
                    <w:listEntry w:val="450,- Kč"/>
                    <w:listEntry w:val="500,- Kč"/>
                    <w:listEntry w:val="600,- Kč"/>
                    <w:listEntry w:val="700,- Kč"/>
                    <w:listEntry w:val="800,- Kč"/>
                    <w:listEntry w:val="900,- Kč"/>
                    <w:listEntry w:val="1000,- Kč"/>
                    <w:listEntry w:val="více než 1000,- Kč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4170C9"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Způsob prezentace: osobně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telefonicky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SMS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mailem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on-line formulář: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jiný: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  <w:trHeight w:val="340"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Dotace turnaje nad rámec SŘ: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Kč</w:t>
            </w:r>
          </w:p>
        </w:tc>
        <w:tc>
          <w:tcPr>
            <w:tcW w:w="134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Stravování:      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8"/>
                  <w:enabled/>
                  <w:calcOnExit w:val="0"/>
                  <w:ddList>
                    <w:result w:val="2"/>
                    <w:listEntry w:val="Bez stravování"/>
                    <w:listEntry w:val="Pouze pití"/>
                    <w:listEntry w:val="Pití a rychlý bufet"/>
                    <w:listEntry w:val="Teplá jídl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1075" w:type="pct"/>
            <w:gridSpan w:val="3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Ubytování:  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9"/>
                  <w:enabled/>
                  <w:calcOnExit w:val="0"/>
                  <w:ddList>
                    <w:result w:val="2"/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32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Vyplétání raket:        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0"/>
                  <w:enabled/>
                  <w:calcOnExit w:val="0"/>
                  <w:ddList>
                    <w:listEntry w:val="Ne"/>
                    <w:listEntry w:val="Ano"/>
                    <w:listEntry w:val="Ano zdarma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  <w:tr w:rsidR="004170C9" w:rsidRPr="00FA3E37" w:rsidTr="00986AA6">
        <w:trPr>
          <w:cantSplit/>
        </w:trPr>
        <w:tc>
          <w:tcPr>
            <w:tcW w:w="1647" w:type="pct"/>
            <w:gridSpan w:val="2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Úprava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1"/>
                  <w:enabled/>
                  <w:calcOnExit w:val="0"/>
                  <w:ddList>
                    <w:listEntry w:val="Hráči sami"/>
                    <w:listEntry w:val="Pořadatel"/>
                    <w:listEntry w:val="Pořadatel pouze kropí 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915" w:type="pct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Počet dvorců: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Rozevírací12"/>
                  <w:enabled/>
                  <w:calcOnExit w:val="0"/>
                  <w:ddList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  <w:listEntry w:val="7"/>
                    <w:listEntry w:val="8"/>
                    <w:listEntry w:val="9"/>
                    <w:listEntry w:val="10"/>
                    <w:listEntry w:val="11"/>
                    <w:listEntry w:val="12"/>
                    <w:listEntry w:val="13"/>
                    <w:listEntry w:val="14"/>
                    <w:listEntry w:val="15"/>
                    <w:listEntry w:val="16"/>
                    <w:listEntry w:val="17"/>
                    <w:listEntry w:val="18"/>
                    <w:listEntry w:val="19"/>
                    <w:listEntry w:val="20"/>
                  </w:ddList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FORMDROPDOWN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  <w:tc>
          <w:tcPr>
            <w:tcW w:w="2438" w:type="pct"/>
            <w:gridSpan w:val="6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Možnost kvalifikace: ANO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NE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FORMCHECKBOX </w:instrText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3A7634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pro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 hráčů</w:t>
            </w:r>
          </w:p>
        </w:tc>
      </w:tr>
      <w:tr w:rsidR="004170C9" w:rsidRPr="00FA3E37" w:rsidTr="004170C9">
        <w:trPr>
          <w:cantSplit/>
        </w:trPr>
        <w:tc>
          <w:tcPr>
            <w:tcW w:w="5000" w:type="pct"/>
            <w:gridSpan w:val="9"/>
          </w:tcPr>
          <w:p w:rsidR="004170C9" w:rsidRPr="00FA3E37" w:rsidRDefault="004170C9" w:rsidP="004170C9">
            <w:pPr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FA3E37">
              <w:rPr>
                <w:rFonts w:asciiTheme="minorHAnsi" w:hAnsiTheme="minorHAnsi" w:cstheme="minorHAnsi"/>
                <w:sz w:val="24"/>
                <w:szCs w:val="24"/>
              </w:rPr>
              <w:t xml:space="preserve">Další sdělení žadatele: 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FA3E37">
              <w:rPr>
                <w:rFonts w:asciiTheme="minorHAnsi" w:hAnsiTheme="minorHAnsi" w:cstheme="minorHAnsi"/>
                <w:sz w:val="24"/>
                <w:szCs w:val="24"/>
              </w:rPr>
              <w:instrText xml:space="preserve"> FORMTEXT </w:instrTex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separate"/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Pr="00FA3E37">
              <w:rPr>
                <w:rFonts w:asciiTheme="minorHAnsi" w:hAnsiTheme="minorHAnsi" w:cstheme="minorHAnsi"/>
                <w:noProof/>
                <w:sz w:val="24"/>
                <w:szCs w:val="24"/>
              </w:rPr>
              <w:t> </w:t>
            </w:r>
            <w:r w:rsidR="000B190E" w:rsidRPr="00FA3E37">
              <w:rPr>
                <w:rFonts w:asciiTheme="minorHAnsi" w:hAnsiTheme="minorHAnsi" w:cstheme="minorHAnsi"/>
                <w:sz w:val="24"/>
                <w:szCs w:val="24"/>
              </w:rPr>
              <w:fldChar w:fldCharType="end"/>
            </w:r>
          </w:p>
        </w:tc>
      </w:tr>
    </w:tbl>
    <w:p w:rsidR="00EE03F1" w:rsidRPr="004A0B66" w:rsidRDefault="00D212BC" w:rsidP="009B41A4">
      <w:pPr>
        <w:spacing w:before="240"/>
        <w:jc w:val="center"/>
        <w:rPr>
          <w:rFonts w:asciiTheme="minorHAnsi" w:hAnsiTheme="minorHAnsi"/>
          <w:sz w:val="22"/>
          <w:szCs w:val="22"/>
        </w:rPr>
      </w:pPr>
      <w:r w:rsidRPr="00FA3E37">
        <w:rPr>
          <w:rFonts w:asciiTheme="minorHAnsi" w:hAnsiTheme="minorHAnsi" w:cstheme="minorHAnsi"/>
          <w:sz w:val="24"/>
          <w:szCs w:val="24"/>
        </w:rPr>
        <w:t>Prohlašuji</w:t>
      </w:r>
      <w:r w:rsidRPr="004A0B66">
        <w:rPr>
          <w:rFonts w:asciiTheme="minorHAnsi" w:hAnsiTheme="minorHAnsi"/>
          <w:sz w:val="22"/>
          <w:szCs w:val="22"/>
        </w:rPr>
        <w:t>, že uvedené údaje jsou pravdivé</w:t>
      </w:r>
      <w:r w:rsidR="004A0B66" w:rsidRPr="004A0B66">
        <w:rPr>
          <w:rFonts w:asciiTheme="minorHAnsi" w:hAnsiTheme="minorHAnsi"/>
          <w:sz w:val="22"/>
          <w:szCs w:val="22"/>
        </w:rPr>
        <w:t>, závazné</w:t>
      </w:r>
      <w:r w:rsidRPr="004A0B66">
        <w:rPr>
          <w:rFonts w:asciiTheme="minorHAnsi" w:hAnsiTheme="minorHAnsi"/>
          <w:sz w:val="22"/>
          <w:szCs w:val="22"/>
        </w:rPr>
        <w:t xml:space="preserve"> a jsem oprávněn podepsat a podat žádost jménem klubu:</w:t>
      </w:r>
    </w:p>
    <w:p w:rsidR="0086799A" w:rsidRPr="00817151" w:rsidRDefault="00D8792E" w:rsidP="00EE03F1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4"/>
            <w:enabled/>
            <w:calcOnExit w:val="0"/>
            <w:statusText w:type="text" w:val="Název klubu"/>
            <w:textInput/>
          </w:ffData>
        </w:fldChar>
      </w:r>
      <w:bookmarkStart w:id="116" w:name="Text24"/>
      <w:r>
        <w:rPr>
          <w:rFonts w:asciiTheme="minorHAnsi" w:hAnsiTheme="minorHAnsi"/>
          <w:b/>
          <w:sz w:val="28"/>
          <w:szCs w:val="28"/>
        </w:rPr>
        <w:instrText xml:space="preserve"> FORMTEXT </w:instrText>
      </w:r>
      <w:r>
        <w:rPr>
          <w:rFonts w:asciiTheme="minorHAnsi" w:hAnsiTheme="minorHAnsi"/>
          <w:b/>
          <w:sz w:val="28"/>
          <w:szCs w:val="28"/>
        </w:rPr>
      </w:r>
      <w:r>
        <w:rPr>
          <w:rFonts w:asciiTheme="minorHAnsi" w:hAnsiTheme="minorHAnsi"/>
          <w:b/>
          <w:sz w:val="28"/>
          <w:szCs w:val="28"/>
        </w:rPr>
        <w:fldChar w:fldCharType="separate"/>
      </w:r>
      <w:r>
        <w:rPr>
          <w:rFonts w:asciiTheme="minorHAnsi" w:hAnsiTheme="minorHAnsi"/>
          <w:b/>
          <w:noProof/>
          <w:sz w:val="28"/>
          <w:szCs w:val="28"/>
        </w:rPr>
        <w:t> </w:t>
      </w:r>
      <w:r>
        <w:rPr>
          <w:rFonts w:asciiTheme="minorHAnsi" w:hAnsiTheme="minorHAnsi"/>
          <w:b/>
          <w:noProof/>
          <w:sz w:val="28"/>
          <w:szCs w:val="28"/>
        </w:rPr>
        <w:t> </w:t>
      </w:r>
      <w:r>
        <w:rPr>
          <w:rFonts w:asciiTheme="minorHAnsi" w:hAnsiTheme="minorHAnsi"/>
          <w:b/>
          <w:noProof/>
          <w:sz w:val="28"/>
          <w:szCs w:val="28"/>
        </w:rPr>
        <w:t> </w:t>
      </w:r>
      <w:r>
        <w:rPr>
          <w:rFonts w:asciiTheme="minorHAnsi" w:hAnsiTheme="minorHAnsi"/>
          <w:b/>
          <w:noProof/>
          <w:sz w:val="28"/>
          <w:szCs w:val="28"/>
        </w:rPr>
        <w:t> </w:t>
      </w:r>
      <w:r>
        <w:rPr>
          <w:rFonts w:asciiTheme="minorHAnsi" w:hAnsiTheme="minorHAnsi"/>
          <w:b/>
          <w:noProof/>
          <w:sz w:val="28"/>
          <w:szCs w:val="28"/>
        </w:rPr>
        <w:t> </w:t>
      </w:r>
      <w:r>
        <w:rPr>
          <w:rFonts w:asciiTheme="minorHAnsi" w:hAnsiTheme="minorHAnsi"/>
          <w:b/>
          <w:sz w:val="28"/>
          <w:szCs w:val="28"/>
        </w:rPr>
        <w:fldChar w:fldCharType="end"/>
      </w:r>
      <w:bookmarkEnd w:id="116"/>
    </w:p>
    <w:p w:rsidR="00D212BC" w:rsidRPr="00F05EF6" w:rsidRDefault="00D212BC" w:rsidP="009B41A4">
      <w:pPr>
        <w:spacing w:before="360"/>
        <w:rPr>
          <w:rFonts w:asciiTheme="minorHAnsi" w:hAnsiTheme="minorHAnsi"/>
          <w:sz w:val="24"/>
          <w:szCs w:val="24"/>
        </w:rPr>
      </w:pPr>
      <w:r w:rsidRPr="00F05EF6">
        <w:rPr>
          <w:rFonts w:asciiTheme="minorHAnsi" w:hAnsiTheme="minorHAnsi"/>
          <w:sz w:val="24"/>
          <w:szCs w:val="24"/>
        </w:rPr>
        <w:t xml:space="preserve">V 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17" w:name="Text27"/>
      <w:r w:rsidR="00817151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0B190E" w:rsidRPr="00817151">
        <w:rPr>
          <w:rFonts w:asciiTheme="minorHAnsi" w:hAnsiTheme="minorHAnsi"/>
          <w:b/>
          <w:sz w:val="28"/>
          <w:szCs w:val="28"/>
        </w:rPr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817151" w:rsidRPr="00817151">
        <w:rPr>
          <w:rFonts w:asciiTheme="minorHAnsi" w:hAnsiTheme="minorHAnsi"/>
          <w:b/>
          <w:noProof/>
          <w:sz w:val="28"/>
          <w:szCs w:val="28"/>
        </w:rPr>
        <w:t> 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17"/>
      <w:r w:rsidRPr="00F05EF6">
        <w:rPr>
          <w:rFonts w:asciiTheme="minorHAnsi" w:hAnsiTheme="minorHAnsi"/>
          <w:sz w:val="24"/>
          <w:szCs w:val="24"/>
        </w:rPr>
        <w:t xml:space="preserve">dne 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8"/>
            <w:enabled/>
            <w:calcOnExit w:val="0"/>
            <w:textInput>
              <w:type w:val="date"/>
            </w:textInput>
          </w:ffData>
        </w:fldChar>
      </w:r>
      <w:bookmarkStart w:id="118" w:name="Text28"/>
      <w:r w:rsidR="00817151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0B190E" w:rsidRPr="00817151">
        <w:rPr>
          <w:rFonts w:asciiTheme="minorHAnsi" w:hAnsiTheme="minorHAnsi"/>
          <w:b/>
          <w:sz w:val="28"/>
          <w:szCs w:val="28"/>
        </w:rPr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447396">
        <w:rPr>
          <w:rFonts w:asciiTheme="minorHAnsi" w:hAnsiTheme="minorHAnsi"/>
          <w:b/>
          <w:sz w:val="28"/>
          <w:szCs w:val="28"/>
        </w:rPr>
        <w:t> 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18"/>
    </w:p>
    <w:p w:rsidR="000B41B8" w:rsidRPr="00F05EF6" w:rsidRDefault="000B41B8" w:rsidP="00D212BC">
      <w:pPr>
        <w:spacing w:before="840"/>
        <w:rPr>
          <w:rFonts w:asciiTheme="minorHAnsi" w:hAnsiTheme="minorHAnsi"/>
          <w:sz w:val="24"/>
          <w:szCs w:val="24"/>
        </w:rPr>
      </w:pPr>
      <w:r w:rsidRPr="00F05EF6">
        <w:rPr>
          <w:rFonts w:asciiTheme="minorHAnsi" w:hAnsiTheme="minorHAnsi"/>
          <w:sz w:val="24"/>
          <w:szCs w:val="24"/>
        </w:rPr>
        <w:t xml:space="preserve">Jméno a příjmení: 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26"/>
            <w:enabled/>
            <w:calcOnExit w:val="0"/>
            <w:textInput>
              <w:format w:val="Všechna první velká"/>
            </w:textInput>
          </w:ffData>
        </w:fldChar>
      </w:r>
      <w:bookmarkStart w:id="119" w:name="Text26"/>
      <w:r w:rsidR="00F05EF6" w:rsidRPr="00817151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0B190E" w:rsidRPr="00817151">
        <w:rPr>
          <w:rFonts w:asciiTheme="minorHAnsi" w:hAnsiTheme="minorHAnsi"/>
          <w:b/>
          <w:sz w:val="28"/>
          <w:szCs w:val="28"/>
        </w:rPr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separate"/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F05EF6" w:rsidRPr="00817151">
        <w:rPr>
          <w:rFonts w:asciiTheme="minorHAnsi" w:hAnsiTheme="minorHAnsi"/>
          <w:b/>
          <w:sz w:val="28"/>
          <w:szCs w:val="28"/>
        </w:rPr>
        <w:t> </w:t>
      </w:r>
      <w:r w:rsidR="000B190E" w:rsidRPr="00817151">
        <w:rPr>
          <w:rFonts w:asciiTheme="minorHAnsi" w:hAnsiTheme="minorHAnsi"/>
          <w:b/>
          <w:sz w:val="28"/>
          <w:szCs w:val="28"/>
        </w:rPr>
        <w:fldChar w:fldCharType="end"/>
      </w:r>
      <w:bookmarkEnd w:id="119"/>
    </w:p>
    <w:p w:rsidR="000B41B8" w:rsidRPr="00FA3E37" w:rsidRDefault="003A7634" w:rsidP="003C4696">
      <w:pPr>
        <w:spacing w:before="840"/>
        <w:jc w:val="right"/>
        <w:rPr>
          <w:rFonts w:asciiTheme="minorHAnsi" w:hAnsiTheme="minorHAnsi"/>
          <w:sz w:val="24"/>
          <w:szCs w:val="24"/>
        </w:rPr>
      </w:pPr>
      <w:r w:rsidRPr="00FA3E37">
        <w:rPr>
          <w:rFonts w:asciiTheme="minorHAnsi" w:hAnsiTheme="minorHAnsi"/>
          <w:noProof/>
          <w:sz w:val="24"/>
          <w:szCs w:val="24"/>
          <w:lang w:eastAsia="cs-CZ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>
                <wp:simplePos x="0" y="0"/>
                <wp:positionH relativeFrom="column">
                  <wp:posOffset>4359910</wp:posOffset>
                </wp:positionH>
                <wp:positionV relativeFrom="paragraph">
                  <wp:posOffset>396239</wp:posOffset>
                </wp:positionV>
                <wp:extent cx="2118995" cy="0"/>
                <wp:effectExtent l="0" t="0" r="14605" b="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8995" cy="0"/>
                        </a:xfrm>
                        <a:prstGeom prst="straightConnector1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248F3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343.3pt;margin-top:31.2pt;width:166.8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ikBHQIAADsEAAAOAAAAZHJzL2Uyb0RvYy54bWysU82O2yAQvlfqOyDuie3Emy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" strokeweight=".25pt"/>
            </w:pict>
          </mc:Fallback>
        </mc:AlternateContent>
      </w:r>
      <w:r w:rsidR="000B41B8" w:rsidRPr="00FA3E37">
        <w:rPr>
          <w:rFonts w:asciiTheme="minorHAnsi" w:hAnsiTheme="minorHAnsi"/>
          <w:sz w:val="24"/>
          <w:szCs w:val="24"/>
        </w:rPr>
        <w:t>Podpis a razítko</w:t>
      </w:r>
    </w:p>
    <w:sectPr w:rsidR="000B41B8" w:rsidRPr="00FA3E37" w:rsidSect="009B41A4">
      <w:footerReference w:type="default" r:id="rId8"/>
      <w:pgSz w:w="11906" w:h="16838"/>
      <w:pgMar w:top="426" w:right="849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F7C" w:rsidRDefault="005D6F7C" w:rsidP="004D1ADF">
      <w:r>
        <w:separator/>
      </w:r>
    </w:p>
  </w:endnote>
  <w:endnote w:type="continuationSeparator" w:id="0">
    <w:p w:rsidR="005D6F7C" w:rsidRDefault="005D6F7C" w:rsidP="004D1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  <w:embedRegular r:id="rId1" w:fontKey="{C3CFE131-AA0B-4C93-8C0F-C96F76830F62}"/>
    <w:embedBold r:id="rId2" w:fontKey="{24A50FA9-6FB4-4FD7-A394-A54B6190D22A}"/>
    <w:embedItalic r:id="rId3" w:fontKey="{B3BF1A72-8792-4A02-8D56-45A577A79A9D}"/>
    <w:embedBoldItalic r:id="rId4" w:fontKey="{BB04ED88-008B-4C2F-9784-34799DB19095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5" w:fontKey="{1274D91E-91E0-45CE-A93C-BB624331678A}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  <w:embedRegular r:id="rId6" w:fontKey="{E5D87232-E29B-4BE6-A238-F69A4F2F46FC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7384191"/>
      <w:docPartObj>
        <w:docPartGallery w:val="Page Numbers (Bottom of Page)"/>
        <w:docPartUnique/>
      </w:docPartObj>
    </w:sdtPr>
    <w:sdtContent>
      <w:p w:rsidR="009B41A4" w:rsidRDefault="009B41A4">
        <w:pPr>
          <w:pStyle w:val="Zpa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B7C3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B41A4" w:rsidRDefault="009B41A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F7C" w:rsidRDefault="005D6F7C" w:rsidP="004D1ADF">
      <w:r>
        <w:separator/>
      </w:r>
    </w:p>
  </w:footnote>
  <w:footnote w:type="continuationSeparator" w:id="0">
    <w:p w:rsidR="005D6F7C" w:rsidRDefault="005D6F7C" w:rsidP="004D1A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6"/>
  <w:embedTrueType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P0s2zTbycTSUj72FVBznCfhnuzN+k93EL8drRfyFs6PLAtOJvBF/sYMrV0on/Eblg6+v2SA0qXsJKjg6ygYmoA==" w:salt="DG6Lguec55C5AcbNmLxyq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AC1"/>
    <w:rsid w:val="0000221A"/>
    <w:rsid w:val="0000735E"/>
    <w:rsid w:val="00040BD9"/>
    <w:rsid w:val="00075CB4"/>
    <w:rsid w:val="000A7438"/>
    <w:rsid w:val="000B190E"/>
    <w:rsid w:val="000B41B8"/>
    <w:rsid w:val="000E0B01"/>
    <w:rsid w:val="000E58E9"/>
    <w:rsid w:val="00121CC3"/>
    <w:rsid w:val="001503C4"/>
    <w:rsid w:val="001768F4"/>
    <w:rsid w:val="00187F58"/>
    <w:rsid w:val="001A12B7"/>
    <w:rsid w:val="001C2154"/>
    <w:rsid w:val="001D04F2"/>
    <w:rsid w:val="001E155B"/>
    <w:rsid w:val="002160A9"/>
    <w:rsid w:val="002227B6"/>
    <w:rsid w:val="002309AB"/>
    <w:rsid w:val="00233C7B"/>
    <w:rsid w:val="00236420"/>
    <w:rsid w:val="00245182"/>
    <w:rsid w:val="002465E8"/>
    <w:rsid w:val="002523B4"/>
    <w:rsid w:val="00257392"/>
    <w:rsid w:val="00276B4E"/>
    <w:rsid w:val="0027708B"/>
    <w:rsid w:val="00280068"/>
    <w:rsid w:val="00280993"/>
    <w:rsid w:val="002869BE"/>
    <w:rsid w:val="002A5C93"/>
    <w:rsid w:val="002A66F9"/>
    <w:rsid w:val="002C52BD"/>
    <w:rsid w:val="0031424F"/>
    <w:rsid w:val="003168AE"/>
    <w:rsid w:val="00330C41"/>
    <w:rsid w:val="0033403D"/>
    <w:rsid w:val="00341529"/>
    <w:rsid w:val="00342C07"/>
    <w:rsid w:val="003A7634"/>
    <w:rsid w:val="003C3B7F"/>
    <w:rsid w:val="003C4696"/>
    <w:rsid w:val="003D3BBB"/>
    <w:rsid w:val="003E48BF"/>
    <w:rsid w:val="00406B48"/>
    <w:rsid w:val="00412420"/>
    <w:rsid w:val="00414C2D"/>
    <w:rsid w:val="004170C9"/>
    <w:rsid w:val="00447396"/>
    <w:rsid w:val="00453B59"/>
    <w:rsid w:val="0046635F"/>
    <w:rsid w:val="00470C3E"/>
    <w:rsid w:val="00472C94"/>
    <w:rsid w:val="004733F7"/>
    <w:rsid w:val="00494D4D"/>
    <w:rsid w:val="004A0B66"/>
    <w:rsid w:val="004D0DC8"/>
    <w:rsid w:val="004D1ADF"/>
    <w:rsid w:val="004E177E"/>
    <w:rsid w:val="00520871"/>
    <w:rsid w:val="00567782"/>
    <w:rsid w:val="00574D15"/>
    <w:rsid w:val="00575F7B"/>
    <w:rsid w:val="00577BE1"/>
    <w:rsid w:val="00594DC1"/>
    <w:rsid w:val="005B7C32"/>
    <w:rsid w:val="005D6F7C"/>
    <w:rsid w:val="005E60DC"/>
    <w:rsid w:val="005E6B16"/>
    <w:rsid w:val="005F5A04"/>
    <w:rsid w:val="0062756D"/>
    <w:rsid w:val="00627E58"/>
    <w:rsid w:val="00636549"/>
    <w:rsid w:val="00661D71"/>
    <w:rsid w:val="006805DC"/>
    <w:rsid w:val="006930CA"/>
    <w:rsid w:val="006B51A5"/>
    <w:rsid w:val="006D483A"/>
    <w:rsid w:val="006E18FB"/>
    <w:rsid w:val="006E3198"/>
    <w:rsid w:val="00703AC1"/>
    <w:rsid w:val="00710BE2"/>
    <w:rsid w:val="00722A4C"/>
    <w:rsid w:val="00757B54"/>
    <w:rsid w:val="00797DBC"/>
    <w:rsid w:val="007B6764"/>
    <w:rsid w:val="007F06E0"/>
    <w:rsid w:val="008006B3"/>
    <w:rsid w:val="00817151"/>
    <w:rsid w:val="00842C87"/>
    <w:rsid w:val="00862C84"/>
    <w:rsid w:val="0086799A"/>
    <w:rsid w:val="00895CB6"/>
    <w:rsid w:val="008B23CC"/>
    <w:rsid w:val="008D519E"/>
    <w:rsid w:val="008E7273"/>
    <w:rsid w:val="00903F27"/>
    <w:rsid w:val="00906AE6"/>
    <w:rsid w:val="00970C04"/>
    <w:rsid w:val="009832EE"/>
    <w:rsid w:val="00986AA6"/>
    <w:rsid w:val="00994698"/>
    <w:rsid w:val="009A75E1"/>
    <w:rsid w:val="009B41A4"/>
    <w:rsid w:val="009C548C"/>
    <w:rsid w:val="009C7552"/>
    <w:rsid w:val="009C7E06"/>
    <w:rsid w:val="00A10E35"/>
    <w:rsid w:val="00A26E8B"/>
    <w:rsid w:val="00A404D9"/>
    <w:rsid w:val="00AA24E0"/>
    <w:rsid w:val="00AD6136"/>
    <w:rsid w:val="00AE6E07"/>
    <w:rsid w:val="00AF1F7D"/>
    <w:rsid w:val="00B139AD"/>
    <w:rsid w:val="00B35E45"/>
    <w:rsid w:val="00B60738"/>
    <w:rsid w:val="00B65BEA"/>
    <w:rsid w:val="00B73900"/>
    <w:rsid w:val="00B81122"/>
    <w:rsid w:val="00BD6D81"/>
    <w:rsid w:val="00BE73D8"/>
    <w:rsid w:val="00C32785"/>
    <w:rsid w:val="00C401CC"/>
    <w:rsid w:val="00C427FD"/>
    <w:rsid w:val="00C61AF5"/>
    <w:rsid w:val="00C731E4"/>
    <w:rsid w:val="00C87C35"/>
    <w:rsid w:val="00C9034F"/>
    <w:rsid w:val="00C9541A"/>
    <w:rsid w:val="00CB2E36"/>
    <w:rsid w:val="00CB773D"/>
    <w:rsid w:val="00CC002F"/>
    <w:rsid w:val="00D0118E"/>
    <w:rsid w:val="00D01B54"/>
    <w:rsid w:val="00D212BC"/>
    <w:rsid w:val="00D251EA"/>
    <w:rsid w:val="00D41C66"/>
    <w:rsid w:val="00D73CF1"/>
    <w:rsid w:val="00D816A8"/>
    <w:rsid w:val="00D8792E"/>
    <w:rsid w:val="00D913AB"/>
    <w:rsid w:val="00DA21E4"/>
    <w:rsid w:val="00DC14AB"/>
    <w:rsid w:val="00E14675"/>
    <w:rsid w:val="00E33AB5"/>
    <w:rsid w:val="00E44A50"/>
    <w:rsid w:val="00E56455"/>
    <w:rsid w:val="00E65801"/>
    <w:rsid w:val="00E73215"/>
    <w:rsid w:val="00E735FE"/>
    <w:rsid w:val="00EA4628"/>
    <w:rsid w:val="00EB1108"/>
    <w:rsid w:val="00EB75BF"/>
    <w:rsid w:val="00EC72ED"/>
    <w:rsid w:val="00EE03F1"/>
    <w:rsid w:val="00EE70FE"/>
    <w:rsid w:val="00EF4D92"/>
    <w:rsid w:val="00F05EF6"/>
    <w:rsid w:val="00F17E59"/>
    <w:rsid w:val="00F623F8"/>
    <w:rsid w:val="00F8763B"/>
    <w:rsid w:val="00FA0C61"/>
    <w:rsid w:val="00FA0DE8"/>
    <w:rsid w:val="00FA3E37"/>
    <w:rsid w:val="00FA4726"/>
    <w:rsid w:val="00FD0706"/>
    <w:rsid w:val="00FD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696D7"/>
  <w15:docId w15:val="{3147443A-AF1B-4697-A266-82EBE8307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cs-CZ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2869BE"/>
  </w:style>
  <w:style w:type="paragraph" w:styleId="Nadpis1">
    <w:name w:val="heading 1"/>
    <w:basedOn w:val="Normln"/>
    <w:next w:val="Normln"/>
    <w:link w:val="Nadpis1Char"/>
    <w:autoRedefine/>
    <w:uiPriority w:val="9"/>
    <w:qFormat/>
    <w:rsid w:val="00575F7B"/>
    <w:pPr>
      <w:keepNext/>
      <w:keepLines/>
      <w:spacing w:before="480"/>
      <w:outlineLvl w:val="0"/>
    </w:pPr>
    <w:rPr>
      <w:rFonts w:asciiTheme="minorHAnsi" w:eastAsiaTheme="majorEastAsia" w:hAnsiTheme="minorHAnsi" w:cstheme="majorBid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E70FE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E70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70FE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757B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AF1F7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F1F7D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F1F7D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F1F7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F1F7D"/>
    <w:rPr>
      <w:b/>
      <w:bCs/>
    </w:rPr>
  </w:style>
  <w:style w:type="paragraph" w:styleId="Zhlav">
    <w:name w:val="header"/>
    <w:basedOn w:val="Normln"/>
    <w:link w:val="ZhlavChar"/>
    <w:uiPriority w:val="99"/>
    <w:semiHidden/>
    <w:unhideWhenUsed/>
    <w:rsid w:val="004D1AD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4D1ADF"/>
  </w:style>
  <w:style w:type="paragraph" w:styleId="Zpat">
    <w:name w:val="footer"/>
    <w:basedOn w:val="Normln"/>
    <w:link w:val="ZpatChar"/>
    <w:uiPriority w:val="99"/>
    <w:unhideWhenUsed/>
    <w:rsid w:val="004D1AD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D1ADF"/>
  </w:style>
  <w:style w:type="character" w:customStyle="1" w:styleId="Nadpis1Char">
    <w:name w:val="Nadpis 1 Char"/>
    <w:basedOn w:val="Standardnpsmoodstavce"/>
    <w:link w:val="Nadpis1"/>
    <w:uiPriority w:val="9"/>
    <w:rsid w:val="00575F7B"/>
    <w:rPr>
      <w:rFonts w:asciiTheme="minorHAnsi" w:eastAsiaTheme="majorEastAsia" w:hAnsiTheme="minorHAnsi" w:cstheme="majorBidi"/>
      <w:b/>
      <w:bCs/>
      <w:sz w:val="28"/>
      <w:szCs w:val="28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3A763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nadpisChar">
    <w:name w:val="Podnadpis Char"/>
    <w:basedOn w:val="Standardnpsmoodstavce"/>
    <w:link w:val="Podnadpis"/>
    <w:uiPriority w:val="11"/>
    <w:rsid w:val="003A763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Nzev">
    <w:name w:val="Title"/>
    <w:aliases w:val="Nadpis"/>
    <w:basedOn w:val="Nadpis1"/>
    <w:next w:val="Normln"/>
    <w:link w:val="NzevChar"/>
    <w:uiPriority w:val="10"/>
    <w:qFormat/>
    <w:rsid w:val="00895CB6"/>
    <w:rPr>
      <w:b w:val="0"/>
    </w:rPr>
  </w:style>
  <w:style w:type="character" w:customStyle="1" w:styleId="NzevChar">
    <w:name w:val="Název Char"/>
    <w:aliases w:val="Nadpis Char"/>
    <w:basedOn w:val="Standardnpsmoodstavce"/>
    <w:link w:val="Nzev"/>
    <w:uiPriority w:val="10"/>
    <w:rsid w:val="00895CB6"/>
    <w:rPr>
      <w:rFonts w:asciiTheme="minorHAnsi" w:eastAsiaTheme="majorEastAsia" w:hAnsiTheme="minorHAnsi" w:cstheme="majorBidi"/>
      <w:bCs/>
      <w:sz w:val="28"/>
      <w:szCs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342C07"/>
    <w:pPr>
      <w:spacing w:before="240" w:line="259" w:lineRule="auto"/>
      <w:outlineLvl w:val="9"/>
    </w:pPr>
    <w:rPr>
      <w:rFonts w:asciiTheme="majorHAnsi" w:hAnsiTheme="majorHAnsi"/>
      <w:b w:val="0"/>
      <w:bCs w:val="0"/>
      <w:color w:val="365F91" w:themeColor="accent1" w:themeShade="BF"/>
      <w:sz w:val="32"/>
      <w:szCs w:val="32"/>
      <w:lang w:eastAsia="cs-CZ"/>
    </w:rPr>
  </w:style>
  <w:style w:type="paragraph" w:styleId="Obsah2">
    <w:name w:val="toc 2"/>
    <w:basedOn w:val="Normln"/>
    <w:next w:val="Normln"/>
    <w:autoRedefine/>
    <w:uiPriority w:val="39"/>
    <w:unhideWhenUsed/>
    <w:rsid w:val="00342C07"/>
    <w:pPr>
      <w:spacing w:after="100" w:line="259" w:lineRule="auto"/>
      <w:ind w:left="220"/>
    </w:pPr>
    <w:rPr>
      <w:rFonts w:asciiTheme="minorHAnsi" w:eastAsiaTheme="minorEastAsia" w:hAnsiTheme="minorHAnsi"/>
      <w:sz w:val="22"/>
      <w:szCs w:val="22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B139AD"/>
    <w:pPr>
      <w:tabs>
        <w:tab w:val="right" w:leader="dot" w:pos="9913"/>
      </w:tabs>
      <w:spacing w:after="40" w:line="259" w:lineRule="auto"/>
    </w:pPr>
    <w:rPr>
      <w:rFonts w:asciiTheme="minorHAnsi" w:eastAsiaTheme="minorEastAsia" w:hAnsiTheme="minorHAnsi"/>
      <w:sz w:val="22"/>
      <w:szCs w:val="22"/>
      <w:lang w:eastAsia="cs-CZ"/>
    </w:rPr>
  </w:style>
  <w:style w:type="paragraph" w:styleId="Obsah3">
    <w:name w:val="toc 3"/>
    <w:basedOn w:val="Normln"/>
    <w:next w:val="Normln"/>
    <w:autoRedefine/>
    <w:uiPriority w:val="39"/>
    <w:unhideWhenUsed/>
    <w:rsid w:val="00342C07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26E8B"/>
    <w:rPr>
      <w:color w:val="0000FF" w:themeColor="hyperlink"/>
      <w:u w:val="single"/>
    </w:rPr>
  </w:style>
  <w:style w:type="paragraph" w:styleId="Titulek">
    <w:name w:val="caption"/>
    <w:basedOn w:val="Normln"/>
    <w:next w:val="Normln"/>
    <w:uiPriority w:val="35"/>
    <w:unhideWhenUsed/>
    <w:qFormat/>
    <w:rsid w:val="00A404D9"/>
    <w:pPr>
      <w:keepNext/>
    </w:pPr>
    <w:rPr>
      <w:iCs/>
      <w:sz w:val="18"/>
      <w:szCs w:val="18"/>
    </w:rPr>
  </w:style>
  <w:style w:type="paragraph" w:styleId="Seznamobrzk">
    <w:name w:val="table of figures"/>
    <w:basedOn w:val="Normln"/>
    <w:next w:val="Normln"/>
    <w:uiPriority w:val="99"/>
    <w:unhideWhenUsed/>
    <w:rsid w:val="00A40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vyva\Downloads\zadost%20o%20prideleni%20turnaje%202016%20zima%20(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F90"/>
    <w:rsid w:val="00F0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9E92579DC0614A7FBA67CCDDC48B44D3">
    <w:name w:val="9E92579DC0614A7FBA67CCDDC48B44D3"/>
    <w:rsid w:val="00F04F90"/>
  </w:style>
  <w:style w:type="paragraph" w:customStyle="1" w:styleId="5D5632FEF33946A696DED30FEF33D472">
    <w:name w:val="5D5632FEF33946A696DED30FEF33D472"/>
    <w:rsid w:val="00F04F90"/>
  </w:style>
  <w:style w:type="paragraph" w:customStyle="1" w:styleId="D391CD47487C43F7B32FBFBF50488BA0">
    <w:name w:val="D391CD47487C43F7B32FBFBF50488BA0"/>
    <w:rsid w:val="00F04F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D2E7E-2299-4C61-81EF-5B4E5368F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zadost o prideleni turnaje 2016 zima (2).dotx</Template>
  <TotalTime>716</TotalTime>
  <Pages>1</Pages>
  <Words>6525</Words>
  <Characters>38500</Characters>
  <Application>Microsoft Office Word</Application>
  <DocSecurity>0</DocSecurity>
  <Lines>320</Lines>
  <Paragraphs>89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Vyvadil</dc:creator>
  <cp:keywords/>
  <dc:description/>
  <cp:lastModifiedBy>Pavel Saic</cp:lastModifiedBy>
  <cp:revision>23</cp:revision>
  <cp:lastPrinted>2017-01-06T12:51:00Z</cp:lastPrinted>
  <dcterms:created xsi:type="dcterms:W3CDTF">2016-12-28T10:17:00Z</dcterms:created>
  <dcterms:modified xsi:type="dcterms:W3CDTF">2017-01-06T20:42:00Z</dcterms:modified>
</cp:coreProperties>
</file>