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0FE" w:rsidRPr="00757B54" w:rsidRDefault="00757B54" w:rsidP="00757B54">
      <w:pPr>
        <w:spacing w:before="960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b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15240</wp:posOffset>
            </wp:positionV>
            <wp:extent cx="904875" cy="594995"/>
            <wp:effectExtent l="19050" t="0" r="9525" b="0"/>
            <wp:wrapNone/>
            <wp:docPr id="1" name="Obrázek 0" descr="PTS_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S_logo_RG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7634">
        <w:rPr>
          <w:rFonts w:asciiTheme="minorHAnsi" w:hAnsi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25400</wp:posOffset>
                </wp:positionV>
                <wp:extent cx="2614295" cy="1275715"/>
                <wp:effectExtent l="0" t="0" r="0" b="63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4295" cy="1275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5DCAD" id="Rectangle 2" o:spid="_x0000_s1026" style="position:absolute;margin-left:268.2pt;margin-top:2pt;width:205.85pt;height:10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" strokeweight=".25pt"/>
            </w:pict>
          </mc:Fallback>
        </mc:AlternateContent>
      </w:r>
      <w:r w:rsidRPr="00757B54">
        <w:rPr>
          <w:rFonts w:asciiTheme="minorHAnsi" w:hAnsiTheme="minorHAnsi"/>
          <w:b/>
        </w:rPr>
        <w:t>Pražský tenisový svaz</w:t>
      </w:r>
      <w:r w:rsidRPr="00757B54">
        <w:rPr>
          <w:rFonts w:asciiTheme="minorHAnsi" w:hAnsiTheme="minorHAnsi"/>
          <w:b/>
        </w:rPr>
        <w:br/>
      </w:r>
      <w:r w:rsidRPr="00757B54">
        <w:rPr>
          <w:rFonts w:asciiTheme="minorHAnsi" w:hAnsiTheme="minorHAnsi"/>
        </w:rPr>
        <w:t>Mezi sklady 107/3</w:t>
      </w:r>
      <w:r w:rsidRPr="00757B54">
        <w:rPr>
          <w:rFonts w:asciiTheme="minorHAnsi" w:hAnsiTheme="minorHAnsi"/>
        </w:rPr>
        <w:br/>
        <w:t>140 00 Praha 4</w:t>
      </w:r>
      <w:r>
        <w:rPr>
          <w:rFonts w:asciiTheme="minorHAnsi" w:hAnsiTheme="minorHAnsi"/>
        </w:rPr>
        <w:br/>
      </w:r>
      <w:r w:rsidRPr="00757B54">
        <w:rPr>
          <w:rFonts w:asciiTheme="minorHAnsi" w:hAnsiTheme="minorHAnsi"/>
          <w:sz w:val="16"/>
          <w:szCs w:val="16"/>
        </w:rPr>
        <w:t>tel.: 774</w:t>
      </w:r>
      <w:r>
        <w:rPr>
          <w:rFonts w:asciiTheme="minorHAnsi" w:hAnsiTheme="minorHAnsi"/>
          <w:sz w:val="16"/>
          <w:szCs w:val="16"/>
        </w:rPr>
        <w:t> </w:t>
      </w:r>
      <w:r w:rsidRPr="00757B54">
        <w:rPr>
          <w:rFonts w:asciiTheme="minorHAnsi" w:hAnsiTheme="minorHAnsi"/>
          <w:sz w:val="16"/>
          <w:szCs w:val="16"/>
        </w:rPr>
        <w:t xml:space="preserve">712 911 e-mail: </w:t>
      </w:r>
      <w:r>
        <w:rPr>
          <w:rFonts w:asciiTheme="minorHAnsi" w:hAnsiTheme="minorHAnsi"/>
          <w:sz w:val="16"/>
          <w:szCs w:val="16"/>
        </w:rPr>
        <w:t>prazsky@cztenis.cz</w:t>
      </w:r>
    </w:p>
    <w:p w:rsidR="00757B54" w:rsidRDefault="00757B54" w:rsidP="00280068">
      <w:pPr>
        <w:spacing w:before="840"/>
        <w:jc w:val="center"/>
        <w:rPr>
          <w:rFonts w:asciiTheme="minorHAnsi" w:hAnsiTheme="minorHAnsi"/>
          <w:b/>
          <w:sz w:val="28"/>
          <w:szCs w:val="28"/>
        </w:rPr>
      </w:pPr>
      <w:r w:rsidRPr="00F05EF6">
        <w:rPr>
          <w:rFonts w:asciiTheme="minorHAnsi" w:hAnsiTheme="minorHAnsi"/>
          <w:b/>
          <w:sz w:val="28"/>
          <w:szCs w:val="28"/>
        </w:rPr>
        <w:t>ŽÁDOST O PŘIDĚLENÍ TURNAJE</w:t>
      </w:r>
    </w:p>
    <w:p w:rsidR="00A10E35" w:rsidRPr="00A10E35" w:rsidRDefault="00A10E35" w:rsidP="00A10E35">
      <w:pPr>
        <w:jc w:val="center"/>
        <w:rPr>
          <w:rFonts w:asciiTheme="minorHAnsi" w:hAnsiTheme="minorHAnsi"/>
          <w:i/>
          <w:sz w:val="18"/>
          <w:szCs w:val="18"/>
        </w:rPr>
      </w:pPr>
      <w:r w:rsidRPr="00A10E35">
        <w:rPr>
          <w:rFonts w:asciiTheme="minorHAnsi" w:hAnsiTheme="minorHAnsi"/>
          <w:i/>
          <w:sz w:val="18"/>
          <w:szCs w:val="18"/>
        </w:rPr>
        <w:t xml:space="preserve">Při vyplňování žádosti se po formuláři </w:t>
      </w:r>
      <w:r w:rsidR="00D816A8">
        <w:rPr>
          <w:rFonts w:asciiTheme="minorHAnsi" w:hAnsiTheme="minorHAnsi"/>
          <w:i/>
          <w:sz w:val="18"/>
          <w:szCs w:val="18"/>
        </w:rPr>
        <w:t>můžete pohybovat</w:t>
      </w:r>
      <w:r w:rsidRPr="00A10E35">
        <w:rPr>
          <w:rFonts w:asciiTheme="minorHAnsi" w:hAnsiTheme="minorHAnsi"/>
          <w:i/>
          <w:sz w:val="18"/>
          <w:szCs w:val="18"/>
        </w:rPr>
        <w:t xml:space="preserve"> tabulátorem</w:t>
      </w:r>
    </w:p>
    <w:p w:rsidR="00757B54" w:rsidRPr="00F05EF6" w:rsidRDefault="00757B54" w:rsidP="00757B54">
      <w:pPr>
        <w:spacing w:before="240"/>
        <w:rPr>
          <w:rFonts w:asciiTheme="minorHAnsi" w:hAnsiTheme="minorHAnsi"/>
          <w:b/>
          <w:sz w:val="24"/>
          <w:szCs w:val="24"/>
        </w:rPr>
      </w:pPr>
      <w:r w:rsidRPr="00F05EF6">
        <w:rPr>
          <w:rFonts w:asciiTheme="minorHAnsi" w:hAnsiTheme="minorHAnsi"/>
          <w:b/>
          <w:sz w:val="24"/>
          <w:szCs w:val="24"/>
        </w:rPr>
        <w:t>A. Žadatel</w:t>
      </w:r>
    </w:p>
    <w:tbl>
      <w:tblPr>
        <w:tblStyle w:val="Mkatabulky"/>
        <w:tblW w:w="0" w:type="auto"/>
        <w:tblLook w:val="0480" w:firstRow="0" w:lastRow="0" w:firstColumn="1" w:lastColumn="0" w:noHBand="0" w:noVBand="1"/>
      </w:tblPr>
      <w:tblGrid>
        <w:gridCol w:w="4890"/>
        <w:gridCol w:w="4999"/>
      </w:tblGrid>
      <w:tr w:rsidR="000A7438" w:rsidRPr="00F05EF6" w:rsidTr="00280068">
        <w:tc>
          <w:tcPr>
            <w:tcW w:w="9889" w:type="dxa"/>
            <w:gridSpan w:val="2"/>
            <w:vAlign w:val="center"/>
          </w:tcPr>
          <w:p w:rsidR="000A7438" w:rsidRPr="00C731E4" w:rsidRDefault="000A7438" w:rsidP="00D41C66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F05EF6">
              <w:rPr>
                <w:rFonts w:asciiTheme="minorHAnsi" w:hAnsiTheme="minorHAnsi"/>
              </w:rPr>
              <w:t xml:space="preserve">Název: </w:t>
            </w:r>
            <w:r w:rsidR="000B190E" w:rsidRPr="00AE6E07">
              <w:rPr>
                <w:rStyle w:val="Nadpis1Char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0" w:name="Text29"/>
            <w:r w:rsidR="00C731E4" w:rsidRPr="00AE6E07">
              <w:rPr>
                <w:rStyle w:val="Nadpis1Char"/>
              </w:rPr>
              <w:instrText xml:space="preserve"> FORMTEXT </w:instrText>
            </w:r>
            <w:r w:rsidR="000B190E" w:rsidRPr="00AE6E07">
              <w:rPr>
                <w:rStyle w:val="Nadpis1Char"/>
              </w:rPr>
            </w:r>
            <w:r w:rsidR="000B190E" w:rsidRPr="00AE6E07">
              <w:rPr>
                <w:rStyle w:val="Nadpis1Char"/>
              </w:rPr>
              <w:fldChar w:fldCharType="separate"/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0B190E" w:rsidRPr="00AE6E07">
              <w:rPr>
                <w:rStyle w:val="Nadpis1Char"/>
              </w:rPr>
              <w:fldChar w:fldCharType="end"/>
            </w:r>
            <w:bookmarkEnd w:id="0"/>
          </w:p>
        </w:tc>
      </w:tr>
      <w:tr w:rsidR="000A7438" w:rsidRPr="00F05EF6" w:rsidTr="00280068">
        <w:tc>
          <w:tcPr>
            <w:tcW w:w="4890" w:type="dxa"/>
            <w:vAlign w:val="center"/>
          </w:tcPr>
          <w:p w:rsidR="000A7438" w:rsidRPr="00C731E4" w:rsidRDefault="000A7438" w:rsidP="00D41C66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F05EF6">
              <w:rPr>
                <w:rFonts w:asciiTheme="minorHAnsi" w:hAnsiTheme="minorHAnsi"/>
              </w:rPr>
              <w:t>IČO:</w:t>
            </w:r>
            <w:r w:rsidR="000B190E" w:rsidRPr="00AE6E07">
              <w:rPr>
                <w:rStyle w:val="Nadpis1Char"/>
              </w:rPr>
              <w:fldChar w:fldCharType="begin">
                <w:ffData>
                  <w:name w:val="Text40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" w:name="Text40"/>
            <w:r w:rsidR="00494D4D" w:rsidRPr="00AE6E07">
              <w:rPr>
                <w:rStyle w:val="Nadpis1Char"/>
              </w:rPr>
              <w:instrText xml:space="preserve"> FORMTEXT </w:instrText>
            </w:r>
            <w:r w:rsidR="000B190E" w:rsidRPr="00AE6E07">
              <w:rPr>
                <w:rStyle w:val="Nadpis1Char"/>
              </w:rPr>
            </w:r>
            <w:r w:rsidR="000B190E" w:rsidRPr="00AE6E07">
              <w:rPr>
                <w:rStyle w:val="Nadpis1Char"/>
              </w:rPr>
              <w:fldChar w:fldCharType="separate"/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0B190E" w:rsidRPr="00AE6E07">
              <w:rPr>
                <w:rStyle w:val="Nadpis1Char"/>
              </w:rPr>
              <w:fldChar w:fldCharType="end"/>
            </w:r>
            <w:bookmarkEnd w:id="1"/>
          </w:p>
        </w:tc>
        <w:tc>
          <w:tcPr>
            <w:tcW w:w="4999" w:type="dxa"/>
            <w:vAlign w:val="center"/>
          </w:tcPr>
          <w:p w:rsidR="000A7438" w:rsidRPr="00C731E4" w:rsidRDefault="000A7438" w:rsidP="00D41C66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F05EF6">
              <w:rPr>
                <w:rFonts w:asciiTheme="minorHAnsi" w:hAnsiTheme="minorHAnsi"/>
              </w:rPr>
              <w:t xml:space="preserve">IČO ČTS: </w:t>
            </w:r>
            <w:r w:rsidR="000B190E" w:rsidRPr="00FD6701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41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2" w:name="Text41"/>
            <w:r w:rsidR="00FD6701" w:rsidRPr="00FD6701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0B190E" w:rsidRPr="00FD6701">
              <w:rPr>
                <w:rFonts w:asciiTheme="minorHAnsi" w:hAnsiTheme="minorHAnsi"/>
                <w:b/>
                <w:sz w:val="28"/>
                <w:szCs w:val="28"/>
              </w:rPr>
            </w:r>
            <w:r w:rsidR="000B190E" w:rsidRPr="00FD6701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D41C66">
              <w:rPr>
                <w:rFonts w:asciiTheme="minorHAnsi" w:hAnsiTheme="minorHAnsi"/>
                <w:b/>
                <w:sz w:val="28"/>
                <w:szCs w:val="28"/>
              </w:rPr>
              <w:t> </w:t>
            </w:r>
            <w:r w:rsidR="00D41C66">
              <w:rPr>
                <w:rFonts w:asciiTheme="minorHAnsi" w:hAnsiTheme="minorHAnsi"/>
                <w:b/>
                <w:sz w:val="28"/>
                <w:szCs w:val="28"/>
              </w:rPr>
              <w:t> </w:t>
            </w:r>
            <w:r w:rsidR="00D41C66">
              <w:rPr>
                <w:rFonts w:asciiTheme="minorHAnsi" w:hAnsiTheme="minorHAnsi"/>
                <w:b/>
                <w:sz w:val="28"/>
                <w:szCs w:val="28"/>
              </w:rPr>
              <w:t> </w:t>
            </w:r>
            <w:r w:rsidR="00D41C66">
              <w:rPr>
                <w:rFonts w:asciiTheme="minorHAnsi" w:hAnsiTheme="minorHAnsi"/>
                <w:b/>
                <w:sz w:val="28"/>
                <w:szCs w:val="28"/>
              </w:rPr>
              <w:t> </w:t>
            </w:r>
            <w:r w:rsidR="00D41C66">
              <w:rPr>
                <w:rFonts w:asciiTheme="minorHAnsi" w:hAnsiTheme="minorHAnsi"/>
                <w:b/>
                <w:sz w:val="28"/>
                <w:szCs w:val="28"/>
              </w:rPr>
              <w:t> </w:t>
            </w:r>
            <w:r w:rsidR="000B190E" w:rsidRPr="00FD6701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bookmarkEnd w:id="2"/>
          </w:p>
        </w:tc>
      </w:tr>
    </w:tbl>
    <w:p w:rsidR="00757B54" w:rsidRPr="00F05EF6" w:rsidRDefault="000A7438" w:rsidP="00757B54">
      <w:pPr>
        <w:spacing w:before="240"/>
        <w:rPr>
          <w:rFonts w:asciiTheme="minorHAnsi" w:hAnsiTheme="minorHAnsi"/>
          <w:b/>
          <w:sz w:val="24"/>
          <w:szCs w:val="24"/>
        </w:rPr>
      </w:pPr>
      <w:r w:rsidRPr="00F05EF6">
        <w:rPr>
          <w:rFonts w:asciiTheme="minorHAnsi" w:hAnsiTheme="minorHAnsi"/>
          <w:b/>
          <w:sz w:val="24"/>
          <w:szCs w:val="24"/>
        </w:rPr>
        <w:t xml:space="preserve">B. Oprávněný zástupce </w:t>
      </w:r>
      <w:r w:rsidR="00EE03F1" w:rsidRPr="00F05EF6">
        <w:rPr>
          <w:rFonts w:asciiTheme="minorHAnsi" w:hAnsiTheme="minorHAnsi"/>
          <w:b/>
          <w:sz w:val="24"/>
          <w:szCs w:val="24"/>
        </w:rPr>
        <w:t>ž</w:t>
      </w:r>
      <w:r w:rsidRPr="00F05EF6">
        <w:rPr>
          <w:rFonts w:asciiTheme="minorHAnsi" w:hAnsiTheme="minorHAnsi"/>
          <w:b/>
          <w:sz w:val="24"/>
          <w:szCs w:val="24"/>
        </w:rPr>
        <w:t>adatele</w:t>
      </w:r>
      <w:r w:rsidR="00A10E35">
        <w:rPr>
          <w:rFonts w:asciiTheme="minorHAnsi" w:hAnsiTheme="minorHAnsi"/>
          <w:b/>
          <w:sz w:val="24"/>
          <w:szCs w:val="24"/>
        </w:rPr>
        <w:t xml:space="preserve"> k podání žádosti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90"/>
        <w:gridCol w:w="4999"/>
      </w:tblGrid>
      <w:tr w:rsidR="000A7438" w:rsidRPr="00F05EF6" w:rsidTr="00280068">
        <w:tc>
          <w:tcPr>
            <w:tcW w:w="9889" w:type="dxa"/>
            <w:gridSpan w:val="2"/>
            <w:vAlign w:val="center"/>
          </w:tcPr>
          <w:p w:rsidR="000A7438" w:rsidRPr="00C731E4" w:rsidRDefault="000A7438" w:rsidP="00C731E4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F05EF6">
              <w:rPr>
                <w:rFonts w:asciiTheme="minorHAnsi" w:hAnsiTheme="minorHAnsi"/>
              </w:rPr>
              <w:t xml:space="preserve">Jméno: </w:t>
            </w:r>
            <w:r w:rsidR="000B190E" w:rsidRPr="001D04F2">
              <w:rPr>
                <w:rStyle w:val="Nadpis1Char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" w:name="Text32"/>
            <w:r w:rsidR="00C731E4" w:rsidRPr="001D04F2">
              <w:rPr>
                <w:rStyle w:val="Nadpis1Char"/>
              </w:rPr>
              <w:instrText xml:space="preserve"> FORMTEXT </w:instrText>
            </w:r>
            <w:r w:rsidR="000B190E" w:rsidRPr="001D04F2">
              <w:rPr>
                <w:rStyle w:val="Nadpis1Char"/>
              </w:rPr>
            </w:r>
            <w:r w:rsidR="000B190E" w:rsidRPr="001D04F2">
              <w:rPr>
                <w:rStyle w:val="Nadpis1Char"/>
              </w:rPr>
              <w:fldChar w:fldCharType="separate"/>
            </w:r>
            <w:r w:rsidR="00C731E4" w:rsidRPr="001D04F2">
              <w:rPr>
                <w:rStyle w:val="Nadpis1Char"/>
              </w:rPr>
              <w:t> </w:t>
            </w:r>
            <w:r w:rsidR="00C731E4" w:rsidRPr="001D04F2">
              <w:rPr>
                <w:rStyle w:val="Nadpis1Char"/>
              </w:rPr>
              <w:t> </w:t>
            </w:r>
            <w:r w:rsidR="00C731E4" w:rsidRPr="001D04F2">
              <w:rPr>
                <w:rStyle w:val="Nadpis1Char"/>
              </w:rPr>
              <w:t> </w:t>
            </w:r>
            <w:r w:rsidR="00C731E4" w:rsidRPr="001D04F2">
              <w:rPr>
                <w:rStyle w:val="Nadpis1Char"/>
              </w:rPr>
              <w:t> </w:t>
            </w:r>
            <w:r w:rsidR="00C731E4" w:rsidRPr="001D04F2">
              <w:rPr>
                <w:rStyle w:val="Nadpis1Char"/>
              </w:rPr>
              <w:t> </w:t>
            </w:r>
            <w:r w:rsidR="000B190E" w:rsidRPr="001D04F2">
              <w:rPr>
                <w:rStyle w:val="Nadpis1Char"/>
              </w:rPr>
              <w:fldChar w:fldCharType="end"/>
            </w:r>
            <w:bookmarkEnd w:id="3"/>
          </w:p>
        </w:tc>
      </w:tr>
      <w:tr w:rsidR="000A7438" w:rsidRPr="00F05EF6" w:rsidTr="00280068">
        <w:tc>
          <w:tcPr>
            <w:tcW w:w="9889" w:type="dxa"/>
            <w:gridSpan w:val="2"/>
            <w:vAlign w:val="center"/>
          </w:tcPr>
          <w:p w:rsidR="000A7438" w:rsidRPr="00F05EF6" w:rsidRDefault="000A7438" w:rsidP="00447396">
            <w:pPr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Vztah k žadateli: </w:t>
            </w:r>
            <w:r w:rsidR="000B190E" w:rsidRPr="001D04F2">
              <w:rPr>
                <w:rStyle w:val="Nadpis1Cha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Pr="001D04F2">
              <w:rPr>
                <w:rStyle w:val="Nadpis1Char"/>
              </w:rPr>
              <w:instrText xml:space="preserve"> FORMTEXT </w:instrText>
            </w:r>
            <w:r w:rsidR="000B190E" w:rsidRPr="001D04F2">
              <w:rPr>
                <w:rStyle w:val="Nadpis1Char"/>
              </w:rPr>
            </w:r>
            <w:r w:rsidR="000B190E" w:rsidRPr="001D04F2">
              <w:rPr>
                <w:rStyle w:val="Nadpis1Char"/>
              </w:rPr>
              <w:fldChar w:fldCharType="separate"/>
            </w:r>
            <w:r w:rsidRPr="001D04F2">
              <w:rPr>
                <w:rStyle w:val="Nadpis1Char"/>
              </w:rPr>
              <w:t> </w:t>
            </w:r>
            <w:r w:rsidRPr="001D04F2">
              <w:rPr>
                <w:rStyle w:val="Nadpis1Char"/>
              </w:rPr>
              <w:t> </w:t>
            </w:r>
            <w:r w:rsidRPr="001D04F2">
              <w:rPr>
                <w:rStyle w:val="Nadpis1Char"/>
              </w:rPr>
              <w:t> </w:t>
            </w:r>
            <w:r w:rsidRPr="001D04F2">
              <w:rPr>
                <w:rStyle w:val="Nadpis1Char"/>
              </w:rPr>
              <w:t> </w:t>
            </w:r>
            <w:r w:rsidRPr="001D04F2">
              <w:rPr>
                <w:rStyle w:val="Nadpis1Char"/>
              </w:rPr>
              <w:t> </w:t>
            </w:r>
            <w:r w:rsidR="000B190E" w:rsidRPr="001D04F2">
              <w:rPr>
                <w:rStyle w:val="Nadpis1Char"/>
              </w:rPr>
              <w:fldChar w:fldCharType="end"/>
            </w:r>
            <w:bookmarkEnd w:id="4"/>
          </w:p>
        </w:tc>
      </w:tr>
      <w:tr w:rsidR="000A7438" w:rsidRPr="00F05EF6" w:rsidTr="00280068">
        <w:tc>
          <w:tcPr>
            <w:tcW w:w="4890" w:type="dxa"/>
            <w:vAlign w:val="center"/>
          </w:tcPr>
          <w:p w:rsidR="000A7438" w:rsidRPr="00F05EF6" w:rsidRDefault="000A7438" w:rsidP="00447396">
            <w:pPr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Telefon: </w:t>
            </w:r>
            <w:r w:rsidR="000B190E" w:rsidRPr="001D04F2">
              <w:rPr>
                <w:rStyle w:val="Nadpis1Char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" w:name="Text7"/>
            <w:r w:rsidR="00AA24E0" w:rsidRPr="001D04F2">
              <w:rPr>
                <w:rStyle w:val="Nadpis1Char"/>
              </w:rPr>
              <w:instrText xml:space="preserve"> FORMTEXT </w:instrText>
            </w:r>
            <w:r w:rsidR="000B190E" w:rsidRPr="001D04F2">
              <w:rPr>
                <w:rStyle w:val="Nadpis1Char"/>
              </w:rPr>
            </w:r>
            <w:r w:rsidR="000B190E" w:rsidRPr="001D04F2">
              <w:rPr>
                <w:rStyle w:val="Nadpis1Char"/>
              </w:rPr>
              <w:fldChar w:fldCharType="separate"/>
            </w:r>
            <w:r w:rsidR="00AA24E0" w:rsidRPr="001D04F2">
              <w:rPr>
                <w:rStyle w:val="Nadpis1Char"/>
              </w:rPr>
              <w:t> </w:t>
            </w:r>
            <w:r w:rsidR="00AA24E0" w:rsidRPr="001D04F2">
              <w:rPr>
                <w:rStyle w:val="Nadpis1Char"/>
              </w:rPr>
              <w:t> </w:t>
            </w:r>
            <w:r w:rsidR="00AA24E0" w:rsidRPr="001D04F2">
              <w:rPr>
                <w:rStyle w:val="Nadpis1Char"/>
              </w:rPr>
              <w:t> </w:t>
            </w:r>
            <w:r w:rsidR="00AA24E0" w:rsidRPr="001D04F2">
              <w:rPr>
                <w:rStyle w:val="Nadpis1Char"/>
              </w:rPr>
              <w:t> </w:t>
            </w:r>
            <w:r w:rsidR="00AA24E0" w:rsidRPr="001D04F2">
              <w:rPr>
                <w:rStyle w:val="Nadpis1Char"/>
              </w:rPr>
              <w:t> </w:t>
            </w:r>
            <w:r w:rsidR="000B190E" w:rsidRPr="001D04F2">
              <w:rPr>
                <w:rStyle w:val="Nadpis1Char"/>
              </w:rPr>
              <w:fldChar w:fldCharType="end"/>
            </w:r>
            <w:bookmarkEnd w:id="5"/>
          </w:p>
        </w:tc>
        <w:tc>
          <w:tcPr>
            <w:tcW w:w="4999" w:type="dxa"/>
            <w:vAlign w:val="center"/>
          </w:tcPr>
          <w:p w:rsidR="000A7438" w:rsidRPr="00F05EF6" w:rsidRDefault="000A7438" w:rsidP="00276B4E">
            <w:pPr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E-mail: </w:t>
            </w:r>
            <w:r w:rsidR="000B190E" w:rsidRPr="005E60DC">
              <w:rPr>
                <w:rStyle w:val="Nadpis1Char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@"/>
                  </w:textInput>
                </w:ffData>
              </w:fldChar>
            </w:r>
            <w:bookmarkStart w:id="6" w:name="Text4"/>
            <w:r w:rsidR="00817151" w:rsidRPr="005E60DC">
              <w:rPr>
                <w:rStyle w:val="Nadpis1Char"/>
              </w:rPr>
              <w:instrText xml:space="preserve"> FORMTEXT </w:instrText>
            </w:r>
            <w:r w:rsidR="000B190E" w:rsidRPr="005E60DC">
              <w:rPr>
                <w:rStyle w:val="Nadpis1Char"/>
              </w:rPr>
            </w:r>
            <w:r w:rsidR="000B190E" w:rsidRPr="005E60DC">
              <w:rPr>
                <w:rStyle w:val="Nadpis1Char"/>
              </w:rPr>
              <w:fldChar w:fldCharType="separate"/>
            </w:r>
            <w:r w:rsidR="00817151" w:rsidRPr="005E60DC">
              <w:rPr>
                <w:rStyle w:val="Nadpis1Char"/>
              </w:rPr>
              <w:t>@</w:t>
            </w:r>
            <w:r w:rsidR="000B190E" w:rsidRPr="005E60DC">
              <w:rPr>
                <w:rStyle w:val="Nadpis1Char"/>
              </w:rPr>
              <w:fldChar w:fldCharType="end"/>
            </w:r>
            <w:bookmarkEnd w:id="6"/>
          </w:p>
        </w:tc>
      </w:tr>
    </w:tbl>
    <w:p w:rsidR="000A7438" w:rsidRDefault="00F8763B" w:rsidP="00757B54">
      <w:pPr>
        <w:spacing w:before="240"/>
        <w:rPr>
          <w:rFonts w:asciiTheme="minorHAnsi" w:hAnsiTheme="minorHAnsi"/>
          <w:b/>
          <w:sz w:val="24"/>
          <w:szCs w:val="24"/>
        </w:rPr>
      </w:pPr>
      <w:r w:rsidRPr="00F05EF6">
        <w:rPr>
          <w:rFonts w:asciiTheme="minorHAnsi" w:hAnsiTheme="minorHAnsi"/>
          <w:b/>
          <w:sz w:val="24"/>
          <w:szCs w:val="24"/>
        </w:rPr>
        <w:t>C. Adresa místa konání turnaje/ů</w:t>
      </w:r>
    </w:p>
    <w:p w:rsidR="004D0DC8" w:rsidRPr="004D0DC8" w:rsidRDefault="004D0DC8" w:rsidP="004D0DC8">
      <w:p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Pokud pořádáte turnaje na více místech, vyplňte části 1 a 2. Pokud všechny akce pořádáte na jednom místě, vyplňte pouze část 1</w:t>
      </w:r>
      <w:r w:rsidR="00C9034F">
        <w:rPr>
          <w:rFonts w:asciiTheme="minorHAnsi" w:hAnsiTheme="minorHAnsi"/>
          <w:i/>
          <w:sz w:val="18"/>
          <w:szCs w:val="18"/>
        </w:rPr>
        <w:t>.</w:t>
      </w:r>
      <w:r>
        <w:rPr>
          <w:rFonts w:asciiTheme="minorHAnsi" w:hAnsiTheme="minorHAnsi"/>
          <w:i/>
          <w:sz w:val="18"/>
          <w:szCs w:val="18"/>
        </w:rPr>
        <w:br/>
      </w:r>
      <w:r w:rsidR="00A10E35">
        <w:rPr>
          <w:rFonts w:asciiTheme="minorHAnsi" w:hAnsiTheme="minorHAnsi"/>
          <w:i/>
          <w:sz w:val="18"/>
          <w:szCs w:val="18"/>
        </w:rPr>
        <w:t>V další části žádosti budete vyplňovat „Hraje se na adrese“ číslo 1 nebo 2 podle toho, kde se akce bude hrát.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75"/>
        <w:gridCol w:w="3686"/>
        <w:gridCol w:w="1843"/>
        <w:gridCol w:w="850"/>
        <w:gridCol w:w="567"/>
        <w:gridCol w:w="2268"/>
      </w:tblGrid>
      <w:tr w:rsidR="00D816A8" w:rsidRPr="00F05EF6" w:rsidTr="00280068">
        <w:tc>
          <w:tcPr>
            <w:tcW w:w="675" w:type="dxa"/>
            <w:vMerge w:val="restart"/>
            <w:vAlign w:val="center"/>
          </w:tcPr>
          <w:p w:rsidR="00D816A8" w:rsidRPr="00D8792E" w:rsidRDefault="00D816A8" w:rsidP="00F8763B">
            <w:pPr>
              <w:spacing w:before="24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D8792E"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9214" w:type="dxa"/>
            <w:gridSpan w:val="5"/>
            <w:vAlign w:val="center"/>
          </w:tcPr>
          <w:p w:rsidR="00D816A8" w:rsidRPr="00D8792E" w:rsidRDefault="00D816A8" w:rsidP="00D41C66">
            <w:pPr>
              <w:rPr>
                <w:rFonts w:asciiTheme="minorHAnsi" w:hAnsiTheme="minorHAnsi"/>
                <w:sz w:val="24"/>
                <w:szCs w:val="24"/>
              </w:rPr>
            </w:pPr>
            <w:r w:rsidRPr="00D8792E">
              <w:rPr>
                <w:rFonts w:asciiTheme="minorHAnsi" w:hAnsiTheme="minorHAnsi"/>
                <w:sz w:val="24"/>
                <w:szCs w:val="24"/>
              </w:rPr>
              <w:t xml:space="preserve">Název zařízení: </w:t>
            </w:r>
            <w:r w:rsidR="000B190E" w:rsidRPr="00D8792E">
              <w:rPr>
                <w:rStyle w:val="Nadpis1Char"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D8792E">
              <w:rPr>
                <w:rStyle w:val="Nadpis1Char"/>
                <w:sz w:val="24"/>
                <w:szCs w:val="24"/>
              </w:rPr>
              <w:instrText xml:space="preserve"> FORMTEXT </w:instrText>
            </w:r>
            <w:r w:rsidR="000B190E" w:rsidRPr="00D8792E">
              <w:rPr>
                <w:rStyle w:val="Nadpis1Char"/>
                <w:sz w:val="24"/>
                <w:szCs w:val="24"/>
              </w:rPr>
            </w:r>
            <w:r w:rsidR="000B190E" w:rsidRPr="00D8792E">
              <w:rPr>
                <w:rStyle w:val="Nadpis1Char"/>
                <w:sz w:val="24"/>
                <w:szCs w:val="24"/>
              </w:rPr>
              <w:fldChar w:fldCharType="separate"/>
            </w:r>
            <w:r w:rsidR="00D41C66" w:rsidRPr="00D8792E">
              <w:rPr>
                <w:rStyle w:val="Nadpis1Char"/>
                <w:sz w:val="24"/>
                <w:szCs w:val="24"/>
              </w:rPr>
              <w:t> </w:t>
            </w:r>
            <w:r w:rsidR="00D41C66" w:rsidRPr="00D8792E">
              <w:rPr>
                <w:rStyle w:val="Nadpis1Char"/>
                <w:sz w:val="24"/>
                <w:szCs w:val="24"/>
              </w:rPr>
              <w:t> </w:t>
            </w:r>
            <w:r w:rsidR="00D41C66" w:rsidRPr="00D8792E">
              <w:rPr>
                <w:rStyle w:val="Nadpis1Char"/>
                <w:sz w:val="24"/>
                <w:szCs w:val="24"/>
              </w:rPr>
              <w:t> </w:t>
            </w:r>
            <w:r w:rsidR="00D41C66" w:rsidRPr="00D8792E">
              <w:rPr>
                <w:rStyle w:val="Nadpis1Char"/>
                <w:sz w:val="24"/>
                <w:szCs w:val="24"/>
              </w:rPr>
              <w:t> </w:t>
            </w:r>
            <w:r w:rsidR="00D41C66" w:rsidRPr="00D8792E">
              <w:rPr>
                <w:rStyle w:val="Nadpis1Char"/>
                <w:sz w:val="24"/>
                <w:szCs w:val="24"/>
              </w:rPr>
              <w:t> </w:t>
            </w:r>
            <w:r w:rsidR="000B190E" w:rsidRPr="00D8792E">
              <w:rPr>
                <w:rStyle w:val="Nadpis1Char"/>
                <w:sz w:val="24"/>
                <w:szCs w:val="24"/>
              </w:rPr>
              <w:fldChar w:fldCharType="end"/>
            </w:r>
            <w:bookmarkEnd w:id="7"/>
          </w:p>
        </w:tc>
      </w:tr>
      <w:tr w:rsidR="00D816A8" w:rsidRPr="00F05EF6" w:rsidTr="00280068">
        <w:tc>
          <w:tcPr>
            <w:tcW w:w="675" w:type="dxa"/>
            <w:vMerge/>
            <w:vAlign w:val="center"/>
          </w:tcPr>
          <w:p w:rsidR="00D816A8" w:rsidRPr="00D8792E" w:rsidRDefault="00D816A8" w:rsidP="00F8763B">
            <w:pPr>
              <w:spacing w:before="24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6379" w:type="dxa"/>
            <w:gridSpan w:val="3"/>
            <w:vAlign w:val="center"/>
          </w:tcPr>
          <w:p w:rsidR="00D816A8" w:rsidRPr="00D8792E" w:rsidRDefault="00D816A8" w:rsidP="00D41C66">
            <w:pPr>
              <w:rPr>
                <w:rFonts w:asciiTheme="minorHAnsi" w:hAnsiTheme="minorHAnsi"/>
                <w:sz w:val="24"/>
                <w:szCs w:val="24"/>
              </w:rPr>
            </w:pPr>
            <w:r w:rsidRPr="00D8792E">
              <w:rPr>
                <w:rFonts w:asciiTheme="minorHAnsi" w:hAnsiTheme="minorHAnsi"/>
                <w:sz w:val="24"/>
                <w:szCs w:val="24"/>
              </w:rPr>
              <w:t xml:space="preserve">Ulice, č.p.: </w:t>
            </w:r>
            <w:r w:rsidR="000B190E" w:rsidRPr="00D8792E">
              <w:rPr>
                <w:rStyle w:val="Nadpis1Char"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D8792E">
              <w:rPr>
                <w:rStyle w:val="Nadpis1Char"/>
                <w:sz w:val="24"/>
                <w:szCs w:val="24"/>
              </w:rPr>
              <w:instrText xml:space="preserve"> FORMTEXT </w:instrText>
            </w:r>
            <w:r w:rsidR="000B190E" w:rsidRPr="00D8792E">
              <w:rPr>
                <w:rStyle w:val="Nadpis1Char"/>
                <w:sz w:val="24"/>
                <w:szCs w:val="24"/>
              </w:rPr>
            </w:r>
            <w:r w:rsidR="000B190E" w:rsidRPr="00D8792E">
              <w:rPr>
                <w:rStyle w:val="Nadpis1Char"/>
                <w:sz w:val="24"/>
                <w:szCs w:val="24"/>
              </w:rPr>
              <w:fldChar w:fldCharType="separate"/>
            </w:r>
            <w:r w:rsidR="00D41C66" w:rsidRPr="00D8792E">
              <w:rPr>
                <w:rStyle w:val="Nadpis1Char"/>
                <w:sz w:val="24"/>
                <w:szCs w:val="24"/>
              </w:rPr>
              <w:t> </w:t>
            </w:r>
            <w:r w:rsidR="00D41C66" w:rsidRPr="00D8792E">
              <w:rPr>
                <w:rStyle w:val="Nadpis1Char"/>
                <w:sz w:val="24"/>
                <w:szCs w:val="24"/>
              </w:rPr>
              <w:t> </w:t>
            </w:r>
            <w:r w:rsidR="00D41C66" w:rsidRPr="00D8792E">
              <w:rPr>
                <w:rStyle w:val="Nadpis1Char"/>
                <w:sz w:val="24"/>
                <w:szCs w:val="24"/>
              </w:rPr>
              <w:t> </w:t>
            </w:r>
            <w:r w:rsidR="00D41C66" w:rsidRPr="00D8792E">
              <w:rPr>
                <w:rStyle w:val="Nadpis1Char"/>
                <w:sz w:val="24"/>
                <w:szCs w:val="24"/>
              </w:rPr>
              <w:t> </w:t>
            </w:r>
            <w:r w:rsidR="00D41C66" w:rsidRPr="00D8792E">
              <w:rPr>
                <w:rStyle w:val="Nadpis1Char"/>
                <w:sz w:val="24"/>
                <w:szCs w:val="24"/>
              </w:rPr>
              <w:t> </w:t>
            </w:r>
            <w:r w:rsidR="000B190E" w:rsidRPr="00D8792E">
              <w:rPr>
                <w:rStyle w:val="Nadpis1Char"/>
                <w:sz w:val="24"/>
                <w:szCs w:val="24"/>
              </w:rPr>
              <w:fldChar w:fldCharType="end"/>
            </w:r>
            <w:bookmarkEnd w:id="8"/>
          </w:p>
        </w:tc>
        <w:tc>
          <w:tcPr>
            <w:tcW w:w="2835" w:type="dxa"/>
            <w:gridSpan w:val="2"/>
            <w:vAlign w:val="center"/>
          </w:tcPr>
          <w:p w:rsidR="00D816A8" w:rsidRPr="00D8792E" w:rsidRDefault="00D816A8" w:rsidP="00D41C66">
            <w:pPr>
              <w:rPr>
                <w:rFonts w:asciiTheme="minorHAnsi" w:hAnsiTheme="minorHAnsi"/>
                <w:sz w:val="24"/>
                <w:szCs w:val="24"/>
              </w:rPr>
            </w:pPr>
            <w:r w:rsidRPr="00D8792E">
              <w:rPr>
                <w:rFonts w:asciiTheme="minorHAnsi" w:hAnsiTheme="minorHAnsi"/>
                <w:sz w:val="24"/>
                <w:szCs w:val="24"/>
              </w:rPr>
              <w:t xml:space="preserve">Město: </w:t>
            </w:r>
            <w:r w:rsidR="000B190E" w:rsidRPr="00D8792E">
              <w:rPr>
                <w:rStyle w:val="Nadpis1Char"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D8792E">
              <w:rPr>
                <w:rStyle w:val="Nadpis1Char"/>
                <w:sz w:val="24"/>
                <w:szCs w:val="24"/>
              </w:rPr>
              <w:instrText xml:space="preserve"> FORMTEXT </w:instrText>
            </w:r>
            <w:r w:rsidR="000B190E" w:rsidRPr="00D8792E">
              <w:rPr>
                <w:rStyle w:val="Nadpis1Char"/>
                <w:sz w:val="24"/>
                <w:szCs w:val="24"/>
              </w:rPr>
            </w:r>
            <w:r w:rsidR="000B190E" w:rsidRPr="00D8792E">
              <w:rPr>
                <w:rStyle w:val="Nadpis1Char"/>
                <w:sz w:val="24"/>
                <w:szCs w:val="24"/>
              </w:rPr>
              <w:fldChar w:fldCharType="separate"/>
            </w:r>
            <w:r w:rsidR="00D41C66" w:rsidRPr="00D8792E">
              <w:rPr>
                <w:rStyle w:val="Nadpis1Char"/>
                <w:sz w:val="24"/>
                <w:szCs w:val="24"/>
              </w:rPr>
              <w:t> </w:t>
            </w:r>
            <w:r w:rsidR="00D41C66" w:rsidRPr="00D8792E">
              <w:rPr>
                <w:rStyle w:val="Nadpis1Char"/>
                <w:sz w:val="24"/>
                <w:szCs w:val="24"/>
              </w:rPr>
              <w:t> </w:t>
            </w:r>
            <w:r w:rsidR="00D41C66" w:rsidRPr="00D8792E">
              <w:rPr>
                <w:rStyle w:val="Nadpis1Char"/>
                <w:sz w:val="24"/>
                <w:szCs w:val="24"/>
              </w:rPr>
              <w:t> </w:t>
            </w:r>
            <w:r w:rsidR="00D41C66" w:rsidRPr="00D8792E">
              <w:rPr>
                <w:rStyle w:val="Nadpis1Char"/>
                <w:sz w:val="24"/>
                <w:szCs w:val="24"/>
              </w:rPr>
              <w:t> </w:t>
            </w:r>
            <w:r w:rsidR="00D41C66" w:rsidRPr="00D8792E">
              <w:rPr>
                <w:rStyle w:val="Nadpis1Char"/>
                <w:sz w:val="24"/>
                <w:szCs w:val="24"/>
              </w:rPr>
              <w:t> </w:t>
            </w:r>
            <w:r w:rsidR="000B190E" w:rsidRPr="00D8792E">
              <w:rPr>
                <w:rStyle w:val="Nadpis1Char"/>
                <w:sz w:val="24"/>
                <w:szCs w:val="24"/>
              </w:rPr>
              <w:fldChar w:fldCharType="end"/>
            </w:r>
            <w:bookmarkEnd w:id="9"/>
          </w:p>
        </w:tc>
      </w:tr>
      <w:tr w:rsidR="00D816A8" w:rsidRPr="00F05EF6" w:rsidTr="00280068">
        <w:tc>
          <w:tcPr>
            <w:tcW w:w="675" w:type="dxa"/>
            <w:vMerge/>
            <w:vAlign w:val="center"/>
          </w:tcPr>
          <w:p w:rsidR="00D816A8" w:rsidRPr="00D8792E" w:rsidRDefault="00D816A8" w:rsidP="00F8763B">
            <w:pPr>
              <w:spacing w:before="24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D816A8" w:rsidRPr="00D8792E" w:rsidRDefault="00D816A8" w:rsidP="001768F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D8792E">
              <w:rPr>
                <w:rFonts w:asciiTheme="minorHAnsi" w:hAnsiTheme="minorHAnsi"/>
                <w:sz w:val="24"/>
                <w:szCs w:val="24"/>
              </w:rPr>
              <w:t xml:space="preserve">Počet dvorců, na kterých se turnaj hraje: </w:t>
            </w:r>
            <w:r w:rsidR="000B190E" w:rsidRPr="00D8792E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Rozevírací1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10" w:name="Rozevírací1"/>
            <w:r w:rsidRPr="00D8792E">
              <w:rPr>
                <w:rFonts w:asciiTheme="minorHAnsi" w:hAnsiTheme="minorHAnsi"/>
                <w:sz w:val="24"/>
                <w:szCs w:val="24"/>
              </w:rPr>
              <w:instrText xml:space="preserve"> FORMDROPDOWN </w:instrText>
            </w:r>
            <w:r w:rsidR="003A7634" w:rsidRPr="00D8792E">
              <w:rPr>
                <w:rFonts w:asciiTheme="minorHAnsi" w:hAnsiTheme="minorHAnsi"/>
                <w:sz w:val="24"/>
                <w:szCs w:val="24"/>
              </w:rPr>
            </w:r>
            <w:r w:rsidR="003A7634" w:rsidRPr="00D8792E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="000B190E" w:rsidRPr="00D8792E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bookmarkEnd w:id="10"/>
          </w:p>
        </w:tc>
        <w:tc>
          <w:tcPr>
            <w:tcW w:w="1843" w:type="dxa"/>
            <w:vAlign w:val="center"/>
          </w:tcPr>
          <w:p w:rsidR="00D816A8" w:rsidRPr="00D8792E" w:rsidRDefault="00D816A8" w:rsidP="001768F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D8792E">
              <w:rPr>
                <w:rFonts w:asciiTheme="minorHAnsi" w:hAnsiTheme="minorHAnsi"/>
                <w:sz w:val="24"/>
                <w:szCs w:val="24"/>
              </w:rPr>
              <w:t xml:space="preserve">Povrch: </w:t>
            </w:r>
            <w:r w:rsidR="000B190E" w:rsidRPr="00D8792E">
              <w:rPr>
                <w:rStyle w:val="Nadpis1Char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1" w:name="Text14"/>
            <w:r w:rsidRPr="00D8792E">
              <w:rPr>
                <w:rStyle w:val="Nadpis1Char"/>
                <w:sz w:val="24"/>
                <w:szCs w:val="24"/>
              </w:rPr>
              <w:instrText xml:space="preserve"> FORMTEXT </w:instrText>
            </w:r>
            <w:r w:rsidR="000B190E" w:rsidRPr="00D8792E">
              <w:rPr>
                <w:rStyle w:val="Nadpis1Char"/>
                <w:sz w:val="24"/>
                <w:szCs w:val="24"/>
              </w:rPr>
            </w:r>
            <w:r w:rsidR="000B190E" w:rsidRPr="00D8792E">
              <w:rPr>
                <w:rStyle w:val="Nadpis1Char"/>
                <w:sz w:val="24"/>
                <w:szCs w:val="24"/>
              </w:rPr>
              <w:fldChar w:fldCharType="separate"/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="000B190E" w:rsidRPr="00D8792E">
              <w:rPr>
                <w:rStyle w:val="Nadpis1Char"/>
                <w:sz w:val="24"/>
                <w:szCs w:val="24"/>
              </w:rPr>
              <w:fldChar w:fldCharType="end"/>
            </w:r>
            <w:bookmarkEnd w:id="11"/>
          </w:p>
        </w:tc>
        <w:tc>
          <w:tcPr>
            <w:tcW w:w="1417" w:type="dxa"/>
            <w:gridSpan w:val="2"/>
            <w:vAlign w:val="center"/>
          </w:tcPr>
          <w:p w:rsidR="00D816A8" w:rsidRPr="00D8792E" w:rsidRDefault="00D816A8" w:rsidP="001768F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D816A8" w:rsidRPr="00D8792E" w:rsidRDefault="00D816A8" w:rsidP="001768F4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D816A8" w:rsidRPr="00F05EF6" w:rsidTr="00970C04">
        <w:tc>
          <w:tcPr>
            <w:tcW w:w="675" w:type="dxa"/>
            <w:vMerge/>
            <w:vAlign w:val="center"/>
          </w:tcPr>
          <w:p w:rsidR="00D816A8" w:rsidRPr="00D8792E" w:rsidRDefault="00D816A8" w:rsidP="00F8763B">
            <w:pPr>
              <w:spacing w:before="24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214" w:type="dxa"/>
            <w:gridSpan w:val="5"/>
            <w:vAlign w:val="center"/>
          </w:tcPr>
          <w:p w:rsidR="00D8792E" w:rsidRDefault="00D8792E" w:rsidP="00D8792E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Možnost parkování:</w:t>
            </w:r>
          </w:p>
          <w:p w:rsidR="00D816A8" w:rsidRPr="00D8792E" w:rsidRDefault="00D816A8" w:rsidP="00B35E45">
            <w:pPr>
              <w:rPr>
                <w:rFonts w:asciiTheme="minorHAnsi" w:hAnsiTheme="minorHAnsi"/>
                <w:sz w:val="24"/>
                <w:szCs w:val="24"/>
              </w:rPr>
            </w:pPr>
            <w:r w:rsidRPr="00D8792E">
              <w:rPr>
                <w:rFonts w:asciiTheme="minorHAnsi" w:hAnsiTheme="minorHAnsi"/>
                <w:sz w:val="24"/>
                <w:szCs w:val="24"/>
              </w:rPr>
              <w:t xml:space="preserve">Parkování zdarma uvnitř areálu </w:t>
            </w:r>
            <w:r w:rsidR="000B190E" w:rsidRPr="00D8792E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Zaškrtávací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Zaškrtávací10"/>
            <w:r w:rsidRPr="00D8792E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3A7634" w:rsidRPr="00D8792E">
              <w:rPr>
                <w:rFonts w:asciiTheme="minorHAnsi" w:hAnsiTheme="minorHAnsi"/>
                <w:sz w:val="24"/>
                <w:szCs w:val="24"/>
              </w:rPr>
            </w:r>
            <w:r w:rsidR="003A7634" w:rsidRPr="00D8792E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="000B190E" w:rsidRPr="00D8792E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bookmarkEnd w:id="12"/>
            <w:r w:rsidRPr="00D8792E">
              <w:rPr>
                <w:rFonts w:asciiTheme="minorHAnsi" w:hAnsiTheme="minorHAnsi"/>
                <w:sz w:val="24"/>
                <w:szCs w:val="24"/>
              </w:rPr>
              <w:t xml:space="preserve"> Parkování zdarma bezprostředně před areálem </w:t>
            </w:r>
            <w:r w:rsidR="000B190E" w:rsidRPr="00D8792E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Zaškrtávací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Zaškrtávací11"/>
            <w:r w:rsidRPr="00D8792E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3A7634" w:rsidRPr="00D8792E">
              <w:rPr>
                <w:rFonts w:asciiTheme="minorHAnsi" w:hAnsiTheme="minorHAnsi"/>
                <w:sz w:val="24"/>
                <w:szCs w:val="24"/>
              </w:rPr>
            </w:r>
            <w:r w:rsidR="003A7634" w:rsidRPr="00D8792E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="000B190E" w:rsidRPr="00D8792E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bookmarkEnd w:id="13"/>
            <w:r w:rsidRPr="00D8792E">
              <w:rPr>
                <w:rFonts w:asciiTheme="minorHAnsi" w:hAnsiTheme="minorHAnsi"/>
                <w:sz w:val="24"/>
                <w:szCs w:val="24"/>
              </w:rPr>
              <w:t xml:space="preserve">Parkování na placených zónách </w:t>
            </w:r>
            <w:r w:rsidR="000B190E" w:rsidRPr="00D8792E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Zaškrtávací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Zaškrtávací12"/>
            <w:r w:rsidRPr="00D8792E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3A7634" w:rsidRPr="00D8792E">
              <w:rPr>
                <w:rFonts w:asciiTheme="minorHAnsi" w:hAnsiTheme="minorHAnsi"/>
                <w:sz w:val="24"/>
                <w:szCs w:val="24"/>
              </w:rPr>
            </w:r>
            <w:r w:rsidR="003A7634" w:rsidRPr="00D8792E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="000B190E" w:rsidRPr="00D8792E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bookmarkEnd w:id="14"/>
            <w:r w:rsidRPr="00D8792E">
              <w:rPr>
                <w:rFonts w:asciiTheme="minorHAnsi" w:hAnsiTheme="minorHAnsi"/>
                <w:sz w:val="24"/>
                <w:szCs w:val="24"/>
              </w:rPr>
              <w:t xml:space="preserve"> Parkování dále než 300 m od areálu </w:t>
            </w:r>
            <w:r w:rsidR="000B190E" w:rsidRPr="00D8792E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Zaškrtávací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Zaškrtávací13"/>
            <w:r w:rsidRPr="00D8792E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3A7634" w:rsidRPr="00D8792E">
              <w:rPr>
                <w:rFonts w:asciiTheme="minorHAnsi" w:hAnsiTheme="minorHAnsi"/>
                <w:sz w:val="24"/>
                <w:szCs w:val="24"/>
              </w:rPr>
            </w:r>
            <w:r w:rsidR="003A7634" w:rsidRPr="00D8792E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="000B190E" w:rsidRPr="00D8792E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bookmarkEnd w:id="15"/>
            <w:r w:rsidR="00B35E45">
              <w:rPr>
                <w:rFonts w:asciiTheme="minorHAnsi" w:hAnsiTheme="minorHAnsi"/>
                <w:sz w:val="24"/>
                <w:szCs w:val="24"/>
              </w:rPr>
              <w:br/>
            </w:r>
            <w:r w:rsidRPr="00D8792E">
              <w:rPr>
                <w:rFonts w:asciiTheme="minorHAnsi" w:hAnsiTheme="minorHAnsi"/>
                <w:sz w:val="24"/>
                <w:szCs w:val="24"/>
              </w:rPr>
              <w:t xml:space="preserve">Parkování je obtížné </w:t>
            </w:r>
            <w:r w:rsidR="000B190E" w:rsidRPr="00D8792E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Zaškrtávací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Zaškrtávací14"/>
            <w:r w:rsidRPr="00D8792E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3A7634" w:rsidRPr="00D8792E">
              <w:rPr>
                <w:rFonts w:asciiTheme="minorHAnsi" w:hAnsiTheme="minorHAnsi"/>
                <w:sz w:val="24"/>
                <w:szCs w:val="24"/>
              </w:rPr>
            </w:r>
            <w:r w:rsidR="003A7634" w:rsidRPr="00D8792E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="000B190E" w:rsidRPr="00D8792E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bookmarkEnd w:id="16"/>
          </w:p>
        </w:tc>
      </w:tr>
      <w:tr w:rsidR="00FD0706" w:rsidRPr="00F05EF6" w:rsidTr="00280068">
        <w:tc>
          <w:tcPr>
            <w:tcW w:w="675" w:type="dxa"/>
            <w:vMerge w:val="restart"/>
            <w:vAlign w:val="center"/>
          </w:tcPr>
          <w:p w:rsidR="00FD0706" w:rsidRPr="00D8792E" w:rsidRDefault="00FD0706" w:rsidP="006D483A">
            <w:pPr>
              <w:spacing w:before="24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D8792E"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9214" w:type="dxa"/>
            <w:gridSpan w:val="5"/>
            <w:vAlign w:val="center"/>
          </w:tcPr>
          <w:p w:rsidR="00FD0706" w:rsidRPr="00D8792E" w:rsidRDefault="00FD0706" w:rsidP="001768F4">
            <w:pPr>
              <w:rPr>
                <w:rFonts w:asciiTheme="minorHAnsi" w:hAnsiTheme="minorHAnsi"/>
                <w:sz w:val="24"/>
                <w:szCs w:val="24"/>
              </w:rPr>
            </w:pPr>
            <w:r w:rsidRPr="00D8792E">
              <w:rPr>
                <w:rFonts w:asciiTheme="minorHAnsi" w:hAnsiTheme="minorHAnsi"/>
                <w:sz w:val="24"/>
                <w:szCs w:val="24"/>
              </w:rPr>
              <w:t xml:space="preserve">Název zařízení: </w:t>
            </w:r>
            <w:r w:rsidR="000B190E" w:rsidRPr="00D8792E">
              <w:rPr>
                <w:rStyle w:val="Nadpis1Char"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D8792E">
              <w:rPr>
                <w:rStyle w:val="Nadpis1Char"/>
                <w:sz w:val="24"/>
                <w:szCs w:val="24"/>
              </w:rPr>
              <w:instrText xml:space="preserve"> FORMTEXT </w:instrText>
            </w:r>
            <w:r w:rsidR="000B190E" w:rsidRPr="00D8792E">
              <w:rPr>
                <w:rStyle w:val="Nadpis1Char"/>
                <w:sz w:val="24"/>
                <w:szCs w:val="24"/>
              </w:rPr>
            </w:r>
            <w:r w:rsidR="000B190E" w:rsidRPr="00D8792E">
              <w:rPr>
                <w:rStyle w:val="Nadpis1Char"/>
                <w:sz w:val="24"/>
                <w:szCs w:val="24"/>
              </w:rPr>
              <w:fldChar w:fldCharType="separate"/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="000B190E" w:rsidRPr="00D8792E">
              <w:rPr>
                <w:rStyle w:val="Nadpis1Char"/>
                <w:sz w:val="24"/>
                <w:szCs w:val="24"/>
              </w:rPr>
              <w:fldChar w:fldCharType="end"/>
            </w:r>
          </w:p>
        </w:tc>
      </w:tr>
      <w:tr w:rsidR="00FD0706" w:rsidRPr="00F05EF6" w:rsidTr="00280068">
        <w:tc>
          <w:tcPr>
            <w:tcW w:w="675" w:type="dxa"/>
            <w:vMerge/>
            <w:vAlign w:val="center"/>
          </w:tcPr>
          <w:p w:rsidR="00FD0706" w:rsidRPr="00D8792E" w:rsidRDefault="00FD0706" w:rsidP="006D483A">
            <w:pPr>
              <w:spacing w:before="24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6379" w:type="dxa"/>
            <w:gridSpan w:val="3"/>
            <w:vAlign w:val="center"/>
          </w:tcPr>
          <w:p w:rsidR="00FD0706" w:rsidRPr="00D8792E" w:rsidRDefault="00FD0706" w:rsidP="001768F4">
            <w:pPr>
              <w:rPr>
                <w:rFonts w:asciiTheme="minorHAnsi" w:hAnsiTheme="minorHAnsi"/>
                <w:sz w:val="24"/>
                <w:szCs w:val="24"/>
              </w:rPr>
            </w:pPr>
            <w:r w:rsidRPr="00D8792E">
              <w:rPr>
                <w:rFonts w:asciiTheme="minorHAnsi" w:hAnsiTheme="minorHAnsi"/>
                <w:sz w:val="24"/>
                <w:szCs w:val="24"/>
              </w:rPr>
              <w:t xml:space="preserve">Ulice, č.p.: </w:t>
            </w:r>
            <w:r w:rsidR="000B190E" w:rsidRPr="00D8792E">
              <w:rPr>
                <w:rStyle w:val="Nadpis1Char"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8792E">
              <w:rPr>
                <w:rStyle w:val="Nadpis1Char"/>
                <w:sz w:val="24"/>
                <w:szCs w:val="24"/>
              </w:rPr>
              <w:instrText xml:space="preserve"> FORMTEXT </w:instrText>
            </w:r>
            <w:r w:rsidR="000B190E" w:rsidRPr="00D8792E">
              <w:rPr>
                <w:rStyle w:val="Nadpis1Char"/>
                <w:sz w:val="24"/>
                <w:szCs w:val="24"/>
              </w:rPr>
            </w:r>
            <w:r w:rsidR="000B190E" w:rsidRPr="00D8792E">
              <w:rPr>
                <w:rStyle w:val="Nadpis1Char"/>
                <w:sz w:val="24"/>
                <w:szCs w:val="24"/>
              </w:rPr>
              <w:fldChar w:fldCharType="separate"/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="000B190E" w:rsidRPr="00D8792E">
              <w:rPr>
                <w:rStyle w:val="Nadpis1Char"/>
                <w:sz w:val="24"/>
                <w:szCs w:val="24"/>
              </w:rPr>
              <w:fldChar w:fldCharType="end"/>
            </w:r>
          </w:p>
        </w:tc>
        <w:tc>
          <w:tcPr>
            <w:tcW w:w="2835" w:type="dxa"/>
            <w:gridSpan w:val="2"/>
            <w:vAlign w:val="center"/>
          </w:tcPr>
          <w:p w:rsidR="00FD0706" w:rsidRPr="00D8792E" w:rsidRDefault="00FD0706" w:rsidP="001768F4">
            <w:pPr>
              <w:rPr>
                <w:rFonts w:asciiTheme="minorHAnsi" w:hAnsiTheme="minorHAnsi"/>
                <w:sz w:val="24"/>
                <w:szCs w:val="24"/>
              </w:rPr>
            </w:pPr>
            <w:r w:rsidRPr="00D8792E">
              <w:rPr>
                <w:rFonts w:asciiTheme="minorHAnsi" w:hAnsiTheme="minorHAnsi"/>
                <w:sz w:val="24"/>
                <w:szCs w:val="24"/>
              </w:rPr>
              <w:t xml:space="preserve">Město: </w:t>
            </w:r>
            <w:r w:rsidR="000B190E" w:rsidRPr="00D8792E">
              <w:rPr>
                <w:rStyle w:val="Nadpis1Char"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8792E">
              <w:rPr>
                <w:rStyle w:val="Nadpis1Char"/>
                <w:sz w:val="24"/>
                <w:szCs w:val="24"/>
              </w:rPr>
              <w:instrText xml:space="preserve"> FORMTEXT </w:instrText>
            </w:r>
            <w:r w:rsidR="000B190E" w:rsidRPr="00D8792E">
              <w:rPr>
                <w:rStyle w:val="Nadpis1Char"/>
                <w:sz w:val="24"/>
                <w:szCs w:val="24"/>
              </w:rPr>
            </w:r>
            <w:r w:rsidR="000B190E" w:rsidRPr="00D8792E">
              <w:rPr>
                <w:rStyle w:val="Nadpis1Char"/>
                <w:sz w:val="24"/>
                <w:szCs w:val="24"/>
              </w:rPr>
              <w:fldChar w:fldCharType="separate"/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="000B190E" w:rsidRPr="00D8792E">
              <w:rPr>
                <w:rStyle w:val="Nadpis1Char"/>
                <w:sz w:val="24"/>
                <w:szCs w:val="24"/>
              </w:rPr>
              <w:fldChar w:fldCharType="end"/>
            </w:r>
          </w:p>
        </w:tc>
      </w:tr>
      <w:tr w:rsidR="00FD0706" w:rsidRPr="00F05EF6" w:rsidTr="00280068">
        <w:tc>
          <w:tcPr>
            <w:tcW w:w="675" w:type="dxa"/>
            <w:vMerge/>
            <w:vAlign w:val="center"/>
          </w:tcPr>
          <w:p w:rsidR="00FD0706" w:rsidRPr="00D8792E" w:rsidRDefault="00FD0706" w:rsidP="006D483A">
            <w:pPr>
              <w:spacing w:before="24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FD0706" w:rsidRPr="00D8792E" w:rsidRDefault="00FD0706" w:rsidP="001768F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D8792E">
              <w:rPr>
                <w:rFonts w:asciiTheme="minorHAnsi" w:hAnsiTheme="minorHAnsi"/>
                <w:sz w:val="24"/>
                <w:szCs w:val="24"/>
              </w:rPr>
              <w:t xml:space="preserve">Počet dvorců, na kterých se turnaj hraje: </w:t>
            </w:r>
            <w:r w:rsidR="000B190E" w:rsidRPr="00D8792E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Rozevírací1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r w:rsidRPr="00D8792E">
              <w:rPr>
                <w:rFonts w:asciiTheme="minorHAnsi" w:hAnsiTheme="minorHAnsi"/>
                <w:sz w:val="24"/>
                <w:szCs w:val="24"/>
              </w:rPr>
              <w:instrText xml:space="preserve"> FORMDROPDOWN </w:instrText>
            </w:r>
            <w:r w:rsidR="003A7634" w:rsidRPr="00D8792E">
              <w:rPr>
                <w:rFonts w:asciiTheme="minorHAnsi" w:hAnsiTheme="minorHAnsi"/>
                <w:sz w:val="24"/>
                <w:szCs w:val="24"/>
              </w:rPr>
            </w:r>
            <w:r w:rsidR="003A7634" w:rsidRPr="00D8792E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="000B190E" w:rsidRPr="00D8792E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FD0706" w:rsidRPr="00D8792E" w:rsidRDefault="00FD0706" w:rsidP="001768F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D8792E">
              <w:rPr>
                <w:rFonts w:asciiTheme="minorHAnsi" w:hAnsiTheme="minorHAnsi"/>
                <w:sz w:val="24"/>
                <w:szCs w:val="24"/>
              </w:rPr>
              <w:t xml:space="preserve">Povrch: </w:t>
            </w:r>
            <w:r w:rsidR="000B190E" w:rsidRPr="00D8792E">
              <w:rPr>
                <w:rStyle w:val="Nadpis1Char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8792E">
              <w:rPr>
                <w:rStyle w:val="Nadpis1Char"/>
                <w:sz w:val="24"/>
                <w:szCs w:val="24"/>
              </w:rPr>
              <w:instrText xml:space="preserve"> FORMTEXT </w:instrText>
            </w:r>
            <w:r w:rsidR="000B190E" w:rsidRPr="00D8792E">
              <w:rPr>
                <w:rStyle w:val="Nadpis1Char"/>
                <w:sz w:val="24"/>
                <w:szCs w:val="24"/>
              </w:rPr>
            </w:r>
            <w:r w:rsidR="000B190E" w:rsidRPr="00D8792E">
              <w:rPr>
                <w:rStyle w:val="Nadpis1Char"/>
                <w:sz w:val="24"/>
                <w:szCs w:val="24"/>
              </w:rPr>
              <w:fldChar w:fldCharType="separate"/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Pr="00D8792E">
              <w:rPr>
                <w:rStyle w:val="Nadpis1Char"/>
                <w:sz w:val="24"/>
                <w:szCs w:val="24"/>
              </w:rPr>
              <w:t> </w:t>
            </w:r>
            <w:r w:rsidR="000B190E" w:rsidRPr="00D8792E">
              <w:rPr>
                <w:rStyle w:val="Nadpis1Char"/>
                <w:sz w:val="24"/>
                <w:szCs w:val="24"/>
              </w:rPr>
              <w:fldChar w:fldCharType="end"/>
            </w:r>
          </w:p>
        </w:tc>
        <w:tc>
          <w:tcPr>
            <w:tcW w:w="1417" w:type="dxa"/>
            <w:gridSpan w:val="2"/>
            <w:vAlign w:val="center"/>
          </w:tcPr>
          <w:p w:rsidR="00FD0706" w:rsidRPr="00D8792E" w:rsidRDefault="00FD0706" w:rsidP="001768F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D0706" w:rsidRPr="00D8792E" w:rsidRDefault="00FD0706" w:rsidP="001768F4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FD0706" w:rsidRPr="00F05EF6" w:rsidTr="00970C04">
        <w:tc>
          <w:tcPr>
            <w:tcW w:w="675" w:type="dxa"/>
            <w:vMerge/>
            <w:vAlign w:val="center"/>
          </w:tcPr>
          <w:p w:rsidR="00FD0706" w:rsidRPr="00D8792E" w:rsidRDefault="00FD0706" w:rsidP="006D483A">
            <w:pPr>
              <w:spacing w:before="24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214" w:type="dxa"/>
            <w:gridSpan w:val="5"/>
            <w:vAlign w:val="center"/>
          </w:tcPr>
          <w:p w:rsidR="00D8792E" w:rsidRDefault="00FD0706" w:rsidP="00970C0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92E">
              <w:rPr>
                <w:rFonts w:asciiTheme="minorHAnsi" w:hAnsiTheme="minorHAnsi"/>
                <w:sz w:val="24"/>
                <w:szCs w:val="24"/>
              </w:rPr>
              <w:t>Možnost parkování:</w:t>
            </w:r>
          </w:p>
          <w:p w:rsidR="00FD0706" w:rsidRPr="00D8792E" w:rsidRDefault="00FD0706" w:rsidP="00B35E45">
            <w:pPr>
              <w:rPr>
                <w:rFonts w:asciiTheme="minorHAnsi" w:hAnsiTheme="minorHAnsi"/>
                <w:sz w:val="24"/>
                <w:szCs w:val="24"/>
              </w:rPr>
            </w:pPr>
            <w:r w:rsidRPr="00D8792E">
              <w:rPr>
                <w:rFonts w:asciiTheme="minorHAnsi" w:hAnsiTheme="minorHAnsi"/>
                <w:sz w:val="24"/>
                <w:szCs w:val="24"/>
              </w:rPr>
              <w:t xml:space="preserve">Parkování zdarma uvnitř areálu </w:t>
            </w:r>
            <w:r w:rsidR="000B190E" w:rsidRPr="00D8792E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Zaškrtávací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792E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3A7634" w:rsidRPr="00D8792E">
              <w:rPr>
                <w:rFonts w:asciiTheme="minorHAnsi" w:hAnsiTheme="minorHAnsi"/>
                <w:sz w:val="24"/>
                <w:szCs w:val="24"/>
              </w:rPr>
            </w:r>
            <w:r w:rsidR="003A7634" w:rsidRPr="00D8792E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="000B190E" w:rsidRPr="00D8792E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Pr="00D8792E">
              <w:rPr>
                <w:rFonts w:asciiTheme="minorHAnsi" w:hAnsiTheme="minorHAnsi"/>
                <w:sz w:val="24"/>
                <w:szCs w:val="24"/>
              </w:rPr>
              <w:t xml:space="preserve"> Parkování zdarma bezprostředně před areálem </w:t>
            </w:r>
            <w:r w:rsidR="000B190E" w:rsidRPr="00D8792E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Zaškrtávací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792E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3A7634" w:rsidRPr="00D8792E">
              <w:rPr>
                <w:rFonts w:asciiTheme="minorHAnsi" w:hAnsiTheme="minorHAnsi"/>
                <w:sz w:val="24"/>
                <w:szCs w:val="24"/>
              </w:rPr>
            </w:r>
            <w:r w:rsidR="003A7634" w:rsidRPr="00D8792E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="000B190E" w:rsidRPr="00D8792E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  <w:p w:rsidR="00FD0706" w:rsidRPr="00D8792E" w:rsidRDefault="00FD0706" w:rsidP="00B35E45">
            <w:pPr>
              <w:rPr>
                <w:rFonts w:asciiTheme="minorHAnsi" w:hAnsiTheme="minorHAnsi"/>
                <w:sz w:val="24"/>
                <w:szCs w:val="24"/>
              </w:rPr>
            </w:pPr>
            <w:r w:rsidRPr="00D8792E">
              <w:rPr>
                <w:rFonts w:asciiTheme="minorHAnsi" w:hAnsiTheme="minorHAnsi"/>
                <w:sz w:val="24"/>
                <w:szCs w:val="24"/>
              </w:rPr>
              <w:t xml:space="preserve">Parkování na placených zónách </w:t>
            </w:r>
            <w:r w:rsidR="000B190E" w:rsidRPr="00D8792E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Zaškrtávací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792E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3A7634" w:rsidRPr="00D8792E">
              <w:rPr>
                <w:rFonts w:asciiTheme="minorHAnsi" w:hAnsiTheme="minorHAnsi"/>
                <w:sz w:val="24"/>
                <w:szCs w:val="24"/>
              </w:rPr>
            </w:r>
            <w:r w:rsidR="003A7634" w:rsidRPr="00D8792E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="000B190E" w:rsidRPr="00D8792E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Pr="00D8792E">
              <w:rPr>
                <w:rFonts w:asciiTheme="minorHAnsi" w:hAnsiTheme="minorHAnsi"/>
                <w:sz w:val="24"/>
                <w:szCs w:val="24"/>
              </w:rPr>
              <w:t xml:space="preserve"> Parkování dále než 300 m od areálu </w:t>
            </w:r>
            <w:r w:rsidR="000B190E" w:rsidRPr="00D8792E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Zaškrtávací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792E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3A7634" w:rsidRPr="00D8792E">
              <w:rPr>
                <w:rFonts w:asciiTheme="minorHAnsi" w:hAnsiTheme="minorHAnsi"/>
                <w:sz w:val="24"/>
                <w:szCs w:val="24"/>
              </w:rPr>
            </w:r>
            <w:r w:rsidR="003A7634" w:rsidRPr="00D8792E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="000B190E" w:rsidRPr="00D8792E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Pr="00D8792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B35E45">
              <w:rPr>
                <w:rFonts w:asciiTheme="minorHAnsi" w:hAnsiTheme="minorHAnsi"/>
                <w:sz w:val="24"/>
                <w:szCs w:val="24"/>
              </w:rPr>
              <w:br/>
            </w:r>
            <w:r w:rsidRPr="00D8792E">
              <w:rPr>
                <w:rFonts w:asciiTheme="minorHAnsi" w:hAnsiTheme="minorHAnsi"/>
                <w:sz w:val="24"/>
                <w:szCs w:val="24"/>
              </w:rPr>
              <w:t xml:space="preserve">Parkování je obtížné </w:t>
            </w:r>
            <w:r w:rsidR="000B190E" w:rsidRPr="00D8792E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Zaškrtávací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792E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3A7634" w:rsidRPr="00D8792E">
              <w:rPr>
                <w:rFonts w:asciiTheme="minorHAnsi" w:hAnsiTheme="minorHAnsi"/>
                <w:sz w:val="24"/>
                <w:szCs w:val="24"/>
              </w:rPr>
            </w:r>
            <w:r w:rsidR="003A7634" w:rsidRPr="00D8792E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="000B190E" w:rsidRPr="00D8792E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</w:tr>
    </w:tbl>
    <w:p w:rsidR="00F8763B" w:rsidRPr="00F05EF6" w:rsidRDefault="00F623F8" w:rsidP="00757B54">
      <w:pPr>
        <w:spacing w:before="240"/>
        <w:rPr>
          <w:rFonts w:asciiTheme="minorHAnsi" w:hAnsiTheme="minorHAnsi"/>
          <w:b/>
          <w:sz w:val="24"/>
          <w:szCs w:val="24"/>
        </w:rPr>
      </w:pPr>
      <w:r w:rsidRPr="00F05EF6">
        <w:rPr>
          <w:rFonts w:asciiTheme="minorHAnsi" w:hAnsiTheme="minorHAnsi"/>
          <w:b/>
          <w:sz w:val="24"/>
          <w:szCs w:val="24"/>
        </w:rPr>
        <w:t xml:space="preserve">D. </w:t>
      </w:r>
      <w:r w:rsidR="00453B59" w:rsidRPr="00F05EF6">
        <w:rPr>
          <w:rFonts w:asciiTheme="minorHAnsi" w:hAnsiTheme="minorHAnsi"/>
          <w:b/>
          <w:sz w:val="24"/>
          <w:szCs w:val="24"/>
        </w:rPr>
        <w:t>Zkušenosti žadatele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889"/>
      </w:tblGrid>
      <w:tr w:rsidR="00453B59" w:rsidRPr="00F05EF6" w:rsidTr="00EE03F1">
        <w:tc>
          <w:tcPr>
            <w:tcW w:w="9889" w:type="dxa"/>
          </w:tcPr>
          <w:p w:rsidR="00453B59" w:rsidRPr="001E155B" w:rsidRDefault="000B190E" w:rsidP="00575F7B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1E155B">
              <w:rPr>
                <w:rFonts w:asciiTheme="minorHAnsi" w:hAnsiTheme="minorHAnsi"/>
                <w:b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 w:rsidR="00453B59" w:rsidRPr="001E155B">
              <w:rPr>
                <w:rFonts w:asciiTheme="minorHAnsi" w:hAnsiTheme="minorHAnsi"/>
                <w:b/>
                <w:sz w:val="24"/>
                <w:szCs w:val="24"/>
              </w:rPr>
              <w:instrText xml:space="preserve"> FORMTEXT </w:instrText>
            </w:r>
            <w:r w:rsidRPr="001E155B">
              <w:rPr>
                <w:rFonts w:asciiTheme="minorHAnsi" w:hAnsiTheme="minorHAnsi"/>
                <w:b/>
                <w:sz w:val="24"/>
                <w:szCs w:val="24"/>
              </w:rPr>
            </w:r>
            <w:r w:rsidRPr="001E155B">
              <w:rPr>
                <w:rFonts w:asciiTheme="minorHAnsi" w:hAnsiTheme="minorHAnsi"/>
                <w:b/>
                <w:sz w:val="24"/>
                <w:szCs w:val="24"/>
              </w:rPr>
              <w:fldChar w:fldCharType="separate"/>
            </w:r>
            <w:r w:rsidR="00575F7B">
              <w:rPr>
                <w:rFonts w:asciiTheme="minorHAnsi" w:hAnsiTheme="minorHAnsi"/>
                <w:b/>
                <w:sz w:val="24"/>
                <w:szCs w:val="24"/>
              </w:rPr>
              <w:t> </w:t>
            </w:r>
            <w:r w:rsidR="00575F7B">
              <w:rPr>
                <w:rFonts w:asciiTheme="minorHAnsi" w:hAnsiTheme="minorHAnsi"/>
                <w:b/>
                <w:sz w:val="24"/>
                <w:szCs w:val="24"/>
              </w:rPr>
              <w:t> </w:t>
            </w:r>
            <w:r w:rsidR="00575F7B">
              <w:rPr>
                <w:rFonts w:asciiTheme="minorHAnsi" w:hAnsiTheme="minorHAnsi"/>
                <w:b/>
                <w:sz w:val="24"/>
                <w:szCs w:val="24"/>
              </w:rPr>
              <w:t> </w:t>
            </w:r>
            <w:r w:rsidR="00575F7B">
              <w:rPr>
                <w:rFonts w:asciiTheme="minorHAnsi" w:hAnsiTheme="minorHAnsi"/>
                <w:b/>
                <w:sz w:val="24"/>
                <w:szCs w:val="24"/>
              </w:rPr>
              <w:t> </w:t>
            </w:r>
            <w:r w:rsidR="00575F7B">
              <w:rPr>
                <w:rFonts w:asciiTheme="minorHAnsi" w:hAnsiTheme="minorHAnsi"/>
                <w:b/>
                <w:sz w:val="24"/>
                <w:szCs w:val="24"/>
              </w:rPr>
              <w:t> </w:t>
            </w:r>
            <w:r w:rsidRPr="001E155B">
              <w:rPr>
                <w:rFonts w:asciiTheme="minorHAnsi" w:hAnsiTheme="minorHAnsi"/>
                <w:b/>
                <w:sz w:val="24"/>
                <w:szCs w:val="24"/>
              </w:rPr>
              <w:fldChar w:fldCharType="end"/>
            </w:r>
            <w:bookmarkEnd w:id="17"/>
          </w:p>
        </w:tc>
      </w:tr>
    </w:tbl>
    <w:p w:rsidR="006D483A" w:rsidRPr="00F05EF6" w:rsidRDefault="006D483A">
      <w:pPr>
        <w:rPr>
          <w:rFonts w:asciiTheme="minorHAnsi" w:hAnsiTheme="minorHAnsi"/>
          <w:b/>
          <w:sz w:val="24"/>
          <w:szCs w:val="24"/>
        </w:rPr>
      </w:pPr>
    </w:p>
    <w:p w:rsidR="006D483A" w:rsidRPr="00D8792E" w:rsidRDefault="006D483A" w:rsidP="00C9034F">
      <w:pPr>
        <w:jc w:val="both"/>
        <w:rPr>
          <w:rFonts w:asciiTheme="minorHAnsi" w:hAnsiTheme="minorHAnsi"/>
          <w:i/>
          <w:sz w:val="16"/>
          <w:szCs w:val="16"/>
        </w:rPr>
      </w:pPr>
      <w:r w:rsidRPr="00D8792E">
        <w:rPr>
          <w:rFonts w:asciiTheme="minorHAnsi" w:hAnsiTheme="minorHAnsi"/>
          <w:i/>
          <w:sz w:val="16"/>
          <w:szCs w:val="16"/>
        </w:rPr>
        <w:t>Než začnete vyplňovat jednotlivé turnaje</w:t>
      </w:r>
      <w:r w:rsidR="001503C4" w:rsidRPr="00D8792E">
        <w:rPr>
          <w:rFonts w:asciiTheme="minorHAnsi" w:hAnsiTheme="minorHAnsi"/>
          <w:i/>
          <w:sz w:val="16"/>
          <w:szCs w:val="16"/>
        </w:rPr>
        <w:t>, seznamte se,</w:t>
      </w:r>
      <w:r w:rsidRPr="00D8792E">
        <w:rPr>
          <w:rFonts w:asciiTheme="minorHAnsi" w:hAnsiTheme="minorHAnsi"/>
          <w:i/>
          <w:sz w:val="16"/>
          <w:szCs w:val="16"/>
        </w:rPr>
        <w:t xml:space="preserve"> prosím</w:t>
      </w:r>
      <w:r w:rsidR="001503C4" w:rsidRPr="00D8792E">
        <w:rPr>
          <w:rFonts w:asciiTheme="minorHAnsi" w:hAnsiTheme="minorHAnsi"/>
          <w:i/>
          <w:sz w:val="16"/>
          <w:szCs w:val="16"/>
        </w:rPr>
        <w:t>,</w:t>
      </w:r>
      <w:r w:rsidRPr="00D8792E">
        <w:rPr>
          <w:rFonts w:asciiTheme="minorHAnsi" w:hAnsiTheme="minorHAnsi"/>
          <w:i/>
          <w:sz w:val="16"/>
          <w:szCs w:val="16"/>
        </w:rPr>
        <w:t xml:space="preserve"> s ustanoveními SŘ a s předpisem PTS č. P 7/07.</w:t>
      </w:r>
    </w:p>
    <w:p w:rsidR="006D483A" w:rsidRPr="00D8792E" w:rsidRDefault="006D483A" w:rsidP="00C9034F">
      <w:pPr>
        <w:jc w:val="both"/>
        <w:rPr>
          <w:rFonts w:asciiTheme="minorHAnsi" w:hAnsiTheme="minorHAnsi"/>
          <w:i/>
          <w:sz w:val="16"/>
          <w:szCs w:val="16"/>
        </w:rPr>
      </w:pPr>
      <w:r w:rsidRPr="00D8792E">
        <w:rPr>
          <w:rFonts w:asciiTheme="minorHAnsi" w:hAnsiTheme="minorHAnsi"/>
          <w:i/>
          <w:sz w:val="16"/>
          <w:szCs w:val="16"/>
        </w:rPr>
        <w:t>Žádosti klubů, které nemají vypořádané závazky vůči PTS k datu podání žádosti, budou vyřazeny.</w:t>
      </w:r>
    </w:p>
    <w:p w:rsidR="00D01B54" w:rsidRPr="00D8792E" w:rsidRDefault="00D01B54" w:rsidP="00C9034F">
      <w:pPr>
        <w:jc w:val="both"/>
        <w:rPr>
          <w:rFonts w:asciiTheme="minorHAnsi" w:hAnsiTheme="minorHAnsi"/>
          <w:i/>
          <w:sz w:val="16"/>
          <w:szCs w:val="16"/>
        </w:rPr>
      </w:pPr>
      <w:r w:rsidRPr="00D8792E">
        <w:rPr>
          <w:rFonts w:asciiTheme="minorHAnsi" w:hAnsiTheme="minorHAnsi"/>
          <w:i/>
          <w:sz w:val="16"/>
          <w:szCs w:val="16"/>
        </w:rPr>
        <w:t>Zařazení turnaje do termínové listiny je podmíněno následným uzavřením smlouvy o uspořádání turnaje mezi klubem a PTS (platí pouze pro přebory).</w:t>
      </w:r>
    </w:p>
    <w:p w:rsidR="004170C9" w:rsidRPr="00D8792E" w:rsidRDefault="004170C9" w:rsidP="00C9034F">
      <w:pPr>
        <w:jc w:val="both"/>
        <w:rPr>
          <w:rFonts w:asciiTheme="minorHAnsi" w:hAnsiTheme="minorHAnsi"/>
          <w:i/>
          <w:sz w:val="16"/>
          <w:szCs w:val="16"/>
        </w:rPr>
      </w:pPr>
      <w:r w:rsidRPr="00D8792E">
        <w:rPr>
          <w:rFonts w:asciiTheme="minorHAnsi" w:hAnsiTheme="minorHAnsi"/>
          <w:i/>
          <w:sz w:val="16"/>
          <w:szCs w:val="16"/>
        </w:rPr>
        <w:t xml:space="preserve">Turnaje třídy „B“ jsou vypsány bez kvalifikací, v hlavních soutěžích bude startovat </w:t>
      </w:r>
      <w:r w:rsidR="00B35E45" w:rsidRPr="00B35E45">
        <w:rPr>
          <w:rFonts w:asciiTheme="minorHAnsi" w:hAnsiTheme="minorHAnsi"/>
          <w:b/>
          <w:i/>
          <w:sz w:val="16"/>
          <w:szCs w:val="16"/>
        </w:rPr>
        <w:t>48</w:t>
      </w:r>
      <w:r w:rsidRPr="00D8792E">
        <w:rPr>
          <w:rFonts w:asciiTheme="minorHAnsi" w:hAnsiTheme="minorHAnsi"/>
          <w:b/>
          <w:i/>
          <w:sz w:val="16"/>
          <w:szCs w:val="16"/>
        </w:rPr>
        <w:t xml:space="preserve"> hráčů a hráček</w:t>
      </w:r>
      <w:r w:rsidRPr="00D8792E">
        <w:rPr>
          <w:rFonts w:asciiTheme="minorHAnsi" w:hAnsiTheme="minorHAnsi"/>
          <w:i/>
          <w:sz w:val="16"/>
          <w:szCs w:val="16"/>
        </w:rPr>
        <w:t>. Pokud pořadatel chce uspořádat turnaj třídy „B“ s kvalifikací, posune se datum konání o jeden kvalifikační den (většinou pátek) dopředu</w:t>
      </w:r>
      <w:r w:rsidR="002160A9" w:rsidRPr="00D8792E">
        <w:rPr>
          <w:rFonts w:asciiTheme="minorHAnsi" w:hAnsiTheme="minorHAnsi"/>
          <w:i/>
          <w:sz w:val="16"/>
          <w:szCs w:val="16"/>
        </w:rPr>
        <w:t>.</w:t>
      </w:r>
      <w:r w:rsidR="00B35E45">
        <w:rPr>
          <w:rFonts w:asciiTheme="minorHAnsi" w:hAnsiTheme="minorHAnsi"/>
          <w:i/>
          <w:sz w:val="16"/>
          <w:szCs w:val="16"/>
        </w:rPr>
        <w:t xml:space="preserve"> Dodatečné zařazení kvalifikace není možné. Kvalifikace může být vypsána pro 32 startujících (8 postupujících) nebo 16 startujících (4 postupující).</w:t>
      </w:r>
    </w:p>
    <w:p w:rsidR="00C9034F" w:rsidRPr="00D8792E" w:rsidRDefault="00C9034F" w:rsidP="00C9034F">
      <w:pPr>
        <w:jc w:val="both"/>
        <w:rPr>
          <w:rFonts w:asciiTheme="minorHAnsi" w:hAnsiTheme="minorHAnsi"/>
          <w:i/>
          <w:sz w:val="16"/>
          <w:szCs w:val="16"/>
        </w:rPr>
      </w:pPr>
      <w:r w:rsidRPr="00D8792E">
        <w:rPr>
          <w:rFonts w:asciiTheme="minorHAnsi" w:hAnsiTheme="minorHAnsi"/>
          <w:i/>
          <w:sz w:val="16"/>
          <w:szCs w:val="16"/>
        </w:rPr>
        <w:t>Pořadatel musí doložit oprávněnost k výkonu funkce vrchního rozhodčího a zdravotníka. Povinnost dokládat oprávněnost k výkonu funkce nemusí osoby, které jsou registrovány PTS. Rozhodčí – platná licence u PTS, zdravotník – absolvent kurzu „Zdravotník při sportovní soutěži a tréninku“, který pořádá PTS.</w:t>
      </w:r>
    </w:p>
    <w:p w:rsidR="003168AE" w:rsidRPr="00D8792E" w:rsidRDefault="003168AE" w:rsidP="00C9034F">
      <w:pPr>
        <w:jc w:val="both"/>
        <w:rPr>
          <w:rFonts w:asciiTheme="minorHAnsi" w:hAnsiTheme="minorHAnsi"/>
          <w:i/>
          <w:sz w:val="16"/>
          <w:szCs w:val="16"/>
        </w:rPr>
      </w:pPr>
      <w:r w:rsidRPr="00D8792E">
        <w:rPr>
          <w:rFonts w:asciiTheme="minorHAnsi" w:hAnsiTheme="minorHAnsi"/>
          <w:i/>
          <w:sz w:val="16"/>
          <w:szCs w:val="16"/>
        </w:rPr>
        <w:t xml:space="preserve">V záhlaví akce nejprve zaškrtněte ANO (v případě, že máte o akci zájem) nebo NE (v případě, že o akce nemáte zájem) Pokud zaškrtne NE, dále akci nevyplňujte. Priorita znamená pořadí, v jakém upřednostňujete přidělení akce. (1 nejvyšší priorita). Priorita 1 by se neměla opakovat. Způsob prezentace můžete kombinovat. </w:t>
      </w:r>
      <w:r w:rsidR="002523B4" w:rsidRPr="00D8792E">
        <w:rPr>
          <w:rFonts w:asciiTheme="minorHAnsi" w:hAnsiTheme="minorHAnsi"/>
          <w:i/>
          <w:sz w:val="16"/>
          <w:szCs w:val="16"/>
        </w:rPr>
        <w:t xml:space="preserve">Den a čas prezentace navrhujete sami. Výše startovného nesmí překročit SŘ stanovenou výši. U turnajů </w:t>
      </w:r>
      <w:r w:rsidR="00B35E45">
        <w:rPr>
          <w:rFonts w:asciiTheme="minorHAnsi" w:hAnsiTheme="minorHAnsi"/>
          <w:i/>
          <w:sz w:val="16"/>
          <w:szCs w:val="16"/>
        </w:rPr>
        <w:t>Přeborů</w:t>
      </w:r>
      <w:r w:rsidR="002523B4" w:rsidRPr="00D8792E">
        <w:rPr>
          <w:rFonts w:asciiTheme="minorHAnsi" w:hAnsiTheme="minorHAnsi"/>
          <w:i/>
          <w:sz w:val="16"/>
          <w:szCs w:val="16"/>
        </w:rPr>
        <w:t xml:space="preserve"> Prahy je max</w:t>
      </w:r>
      <w:r w:rsidR="00B60738">
        <w:rPr>
          <w:rFonts w:asciiTheme="minorHAnsi" w:hAnsiTheme="minorHAnsi"/>
          <w:i/>
          <w:sz w:val="16"/>
          <w:szCs w:val="16"/>
        </w:rPr>
        <w:t>. částka startovného u mládeže 3</w:t>
      </w:r>
      <w:r w:rsidR="002523B4" w:rsidRPr="00D8792E">
        <w:rPr>
          <w:rFonts w:asciiTheme="minorHAnsi" w:hAnsiTheme="minorHAnsi"/>
          <w:i/>
          <w:sz w:val="16"/>
          <w:szCs w:val="16"/>
        </w:rPr>
        <w:t>00,- Kč u dospělých 500,- Kč. U turnajů B je možné povolit kvalifikaci. V případě, že chcete uspořádat kvalifikaci, zaškrtněte ANO, vyplňte max. počet účastníků kvalifikace a do kolonky „Další sdělení napište podrobnosti ke kvalifikaci. Kvalifikaci nemusí řídící orgán povolit.</w:t>
      </w:r>
    </w:p>
    <w:p w:rsidR="003168AE" w:rsidRPr="00D8792E" w:rsidRDefault="003168AE" w:rsidP="00C9034F">
      <w:pPr>
        <w:jc w:val="both"/>
        <w:rPr>
          <w:rFonts w:asciiTheme="minorHAnsi" w:hAnsiTheme="minorHAnsi"/>
          <w:i/>
          <w:sz w:val="16"/>
          <w:szCs w:val="16"/>
        </w:rPr>
      </w:pPr>
      <w:r w:rsidRPr="00D8792E">
        <w:rPr>
          <w:rFonts w:asciiTheme="minorHAnsi" w:hAnsiTheme="minorHAnsi"/>
          <w:i/>
          <w:sz w:val="16"/>
          <w:szCs w:val="16"/>
        </w:rPr>
        <w:t>U přihlašované akce je povinné vyplnit všechny kolonky s výjimkou „Další sdělení žadatele“, které slouží k uvedení argumentů, které podpoří přidělení turnaje</w:t>
      </w:r>
      <w:r w:rsidR="004A0B66" w:rsidRPr="00D8792E">
        <w:rPr>
          <w:rFonts w:asciiTheme="minorHAnsi" w:hAnsiTheme="minorHAnsi"/>
          <w:i/>
          <w:sz w:val="16"/>
          <w:szCs w:val="16"/>
        </w:rPr>
        <w:t xml:space="preserve"> (např. – vítěz obdrží telefon v hodnotě 10.000 Kč, popis zázemí a doplňkových služeb).</w:t>
      </w:r>
    </w:p>
    <w:p w:rsidR="00D01B54" w:rsidRPr="00D8792E" w:rsidRDefault="00D01B54" w:rsidP="00C9034F">
      <w:pPr>
        <w:jc w:val="both"/>
        <w:rPr>
          <w:rFonts w:asciiTheme="minorHAnsi" w:hAnsiTheme="minorHAnsi"/>
          <w:i/>
          <w:sz w:val="16"/>
          <w:szCs w:val="16"/>
        </w:rPr>
      </w:pPr>
      <w:r w:rsidRPr="00D8792E">
        <w:rPr>
          <w:rFonts w:asciiTheme="minorHAnsi" w:hAnsiTheme="minorHAnsi"/>
          <w:i/>
          <w:sz w:val="16"/>
          <w:szCs w:val="16"/>
        </w:rPr>
        <w:t xml:space="preserve">Termín pro odevzdání žádostí je </w:t>
      </w:r>
      <w:r w:rsidR="00B60738" w:rsidRPr="00B60738">
        <w:rPr>
          <w:rFonts w:asciiTheme="minorHAnsi" w:hAnsiTheme="minorHAnsi"/>
          <w:b/>
          <w:i/>
          <w:sz w:val="16"/>
          <w:szCs w:val="16"/>
        </w:rPr>
        <w:t>13.1.2017</w:t>
      </w:r>
      <w:r w:rsidRPr="00D8792E">
        <w:rPr>
          <w:rFonts w:asciiTheme="minorHAnsi" w:hAnsiTheme="minorHAnsi"/>
          <w:i/>
          <w:sz w:val="16"/>
          <w:szCs w:val="16"/>
        </w:rPr>
        <w:t xml:space="preserve">. Do tohoto termínu musí být žádosti </w:t>
      </w:r>
      <w:r w:rsidR="002160A9" w:rsidRPr="00D8792E">
        <w:rPr>
          <w:rFonts w:asciiTheme="minorHAnsi" w:hAnsiTheme="minorHAnsi"/>
          <w:i/>
          <w:sz w:val="16"/>
          <w:szCs w:val="16"/>
        </w:rPr>
        <w:t xml:space="preserve">fyzicky </w:t>
      </w:r>
      <w:r w:rsidR="00B60738">
        <w:rPr>
          <w:rFonts w:asciiTheme="minorHAnsi" w:hAnsiTheme="minorHAnsi"/>
          <w:i/>
          <w:sz w:val="16"/>
          <w:szCs w:val="16"/>
        </w:rPr>
        <w:t>(v papírové podobě)</w:t>
      </w:r>
      <w:r w:rsidR="00FA3E37">
        <w:rPr>
          <w:rFonts w:asciiTheme="minorHAnsi" w:hAnsiTheme="minorHAnsi"/>
          <w:i/>
          <w:sz w:val="16"/>
          <w:szCs w:val="16"/>
        </w:rPr>
        <w:t xml:space="preserve"> </w:t>
      </w:r>
      <w:r w:rsidRPr="00D8792E">
        <w:rPr>
          <w:rFonts w:asciiTheme="minorHAnsi" w:hAnsiTheme="minorHAnsi"/>
          <w:i/>
          <w:sz w:val="16"/>
          <w:szCs w:val="16"/>
        </w:rPr>
        <w:t>na sekretariátu PTS.</w:t>
      </w:r>
      <w:r w:rsidR="00B60738">
        <w:rPr>
          <w:rFonts w:asciiTheme="minorHAnsi" w:hAnsiTheme="minorHAnsi"/>
          <w:i/>
          <w:sz w:val="16"/>
          <w:szCs w:val="16"/>
        </w:rPr>
        <w:t xml:space="preserve"> Stránky, na kterých nemáte přihlášený turnaj nemusíte tisknout.</w:t>
      </w:r>
    </w:p>
    <w:p w:rsidR="00FD0706" w:rsidRPr="00FA3E37" w:rsidRDefault="00D01B54" w:rsidP="00FA3E37">
      <w:pPr>
        <w:jc w:val="both"/>
        <w:rPr>
          <w:rFonts w:asciiTheme="minorHAnsi" w:hAnsiTheme="minorHAnsi"/>
          <w:i/>
          <w:sz w:val="16"/>
          <w:szCs w:val="16"/>
        </w:rPr>
      </w:pPr>
      <w:r w:rsidRPr="00D8792E">
        <w:rPr>
          <w:rFonts w:asciiTheme="minorHAnsi" w:hAnsiTheme="minorHAnsi"/>
          <w:i/>
          <w:sz w:val="16"/>
          <w:szCs w:val="16"/>
        </w:rPr>
        <w:t>Informace k žádosti podává sekretář svazu Dr. Ivan Vyvadil</w:t>
      </w:r>
    </w:p>
    <w:sdt>
      <w:sdtPr>
        <w:rPr>
          <w:sz w:val="20"/>
        </w:rPr>
        <w:id w:val="-278108850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="Times New Roman"/>
          <w:b/>
          <w:bCs/>
          <w:color w:val="auto"/>
          <w:szCs w:val="20"/>
          <w:lang w:eastAsia="en-US"/>
        </w:rPr>
      </w:sdtEndPr>
      <w:sdtContent>
        <w:p w:rsidR="00A26E8B" w:rsidRPr="009B41A4" w:rsidRDefault="009B41A4" w:rsidP="009B41A4">
          <w:pPr>
            <w:pStyle w:val="Nadpisobsahu"/>
            <w:spacing w:before="0"/>
            <w:rPr>
              <w:sz w:val="20"/>
            </w:rPr>
          </w:pPr>
          <w:r w:rsidRPr="00B139AD">
            <w:rPr>
              <w:rFonts w:ascii="Calibri" w:hAnsi="Calibri"/>
              <w:color w:val="auto"/>
              <w:sz w:val="20"/>
            </w:rPr>
            <w:t>(Číslo turnaje)</w:t>
          </w:r>
          <w:r w:rsidRPr="00B139AD">
            <w:rPr>
              <w:color w:val="auto"/>
              <w:sz w:val="20"/>
            </w:rPr>
            <w:t xml:space="preserve"> </w:t>
          </w:r>
          <w:r w:rsidR="00FA3E37" w:rsidRPr="009B41A4">
            <w:rPr>
              <w:rFonts w:ascii="Tahoma" w:hAnsi="Tahoma"/>
              <w:color w:val="auto"/>
              <w:sz w:val="20"/>
            </w:rPr>
            <w:t>Termín</w:t>
          </w:r>
          <w:r>
            <w:rPr>
              <w:rFonts w:ascii="Tahoma" w:hAnsi="Tahoma"/>
              <w:color w:val="auto"/>
              <w:sz w:val="20"/>
            </w:rPr>
            <w:t xml:space="preserve"> </w:t>
          </w:r>
          <w:r>
            <w:rPr>
              <w:rFonts w:ascii="Tahoma" w:hAnsi="Tahoma"/>
              <w:color w:val="auto"/>
              <w:sz w:val="20"/>
            </w:rPr>
            <w:tab/>
            <w:t>Turnaj</w:t>
          </w:r>
        </w:p>
        <w:p w:rsidR="00B139AD" w:rsidRDefault="00A26E8B">
          <w:pPr>
            <w:pStyle w:val="Obsah1"/>
            <w:tabs>
              <w:tab w:val="left" w:pos="2013"/>
            </w:tabs>
            <w:rPr>
              <w:rFonts w:cstheme="minorBidi"/>
              <w:noProof/>
            </w:rPr>
          </w:pPr>
          <w:r w:rsidRPr="009B41A4">
            <w:rPr>
              <w:sz w:val="20"/>
            </w:rPr>
            <w:fldChar w:fldCharType="begin"/>
          </w:r>
          <w:r w:rsidRPr="009B41A4">
            <w:rPr>
              <w:sz w:val="20"/>
            </w:rPr>
            <w:instrText xml:space="preserve"> TOC \o "1-3" \h \z \u </w:instrText>
          </w:r>
          <w:r w:rsidRPr="009B41A4">
            <w:rPr>
              <w:sz w:val="20"/>
            </w:rPr>
            <w:fldChar w:fldCharType="separate"/>
          </w:r>
          <w:hyperlink w:anchor="_Toc471502246" w:history="1">
            <w:r w:rsidR="00B139AD" w:rsidRPr="00111307">
              <w:rPr>
                <w:rStyle w:val="Hypertextovodkaz"/>
                <w:rFonts w:cstheme="minorHAnsi"/>
                <w:noProof/>
              </w:rPr>
              <w:t>(1)08. - 11. 07. 2017</w:t>
            </w:r>
            <w:r w:rsidR="00B139AD">
              <w:rPr>
                <w:rFonts w:cstheme="minorBidi"/>
                <w:noProof/>
              </w:rPr>
              <w:tab/>
            </w:r>
            <w:r w:rsidR="00B139AD" w:rsidRPr="00111307">
              <w:rPr>
                <w:rStyle w:val="Hypertextovodkaz"/>
                <w:rFonts w:cstheme="minorHAnsi"/>
                <w:noProof/>
              </w:rPr>
              <w:t>2. turnaj třídy „B“ mladší žáci</w:t>
            </w:r>
            <w:r w:rsidR="00B139AD">
              <w:rPr>
                <w:noProof/>
                <w:webHidden/>
              </w:rPr>
              <w:tab/>
            </w:r>
            <w:r w:rsidR="00B139AD">
              <w:rPr>
                <w:noProof/>
                <w:webHidden/>
              </w:rPr>
              <w:fldChar w:fldCharType="begin"/>
            </w:r>
            <w:r w:rsidR="00B139AD">
              <w:rPr>
                <w:noProof/>
                <w:webHidden/>
              </w:rPr>
              <w:instrText xml:space="preserve"> PAGEREF _Toc471502246 \h </w:instrText>
            </w:r>
            <w:r w:rsidR="00B139AD">
              <w:rPr>
                <w:noProof/>
                <w:webHidden/>
              </w:rPr>
            </w:r>
            <w:r w:rsidR="00B139AD">
              <w:rPr>
                <w:noProof/>
                <w:webHidden/>
              </w:rPr>
              <w:fldChar w:fldCharType="separate"/>
            </w:r>
            <w:r w:rsidR="00B139AD">
              <w:rPr>
                <w:noProof/>
                <w:webHidden/>
              </w:rPr>
              <w:t>2</w:t>
            </w:r>
            <w:r w:rsidR="00B139AD"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tabs>
              <w:tab w:val="left" w:pos="2013"/>
            </w:tabs>
            <w:rPr>
              <w:rFonts w:cstheme="minorBidi"/>
              <w:noProof/>
            </w:rPr>
          </w:pPr>
          <w:hyperlink w:anchor="_Toc471502247" w:history="1">
            <w:r w:rsidRPr="00111307">
              <w:rPr>
                <w:rStyle w:val="Hypertextovodkaz"/>
                <w:rFonts w:cstheme="minorHAnsi"/>
                <w:noProof/>
              </w:rPr>
              <w:t>(2)08. - 11. 07. 2017</w:t>
            </w:r>
            <w:r>
              <w:rPr>
                <w:rFonts w:cstheme="minorBidi"/>
                <w:noProof/>
              </w:rPr>
              <w:tab/>
            </w:r>
            <w:r w:rsidRPr="00111307">
              <w:rPr>
                <w:rStyle w:val="Hypertextovodkaz"/>
                <w:rFonts w:cstheme="minorHAnsi"/>
                <w:noProof/>
              </w:rPr>
              <w:t>2. turnaj třídy „B“ mladší žákyně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tabs>
              <w:tab w:val="left" w:pos="2055"/>
            </w:tabs>
            <w:rPr>
              <w:rFonts w:cstheme="minorBidi"/>
              <w:noProof/>
            </w:rPr>
          </w:pPr>
          <w:hyperlink w:anchor="_Toc471502248" w:history="1">
            <w:r w:rsidRPr="00111307">
              <w:rPr>
                <w:rStyle w:val="Hypertextovodkaz"/>
                <w:rFonts w:cstheme="minorHAnsi"/>
                <w:noProof/>
              </w:rPr>
              <w:t>(3)14. – 17. 08. 2017</w:t>
            </w:r>
            <w:r>
              <w:rPr>
                <w:rFonts w:cstheme="minorBidi"/>
                <w:noProof/>
              </w:rPr>
              <w:tab/>
            </w:r>
            <w:r w:rsidRPr="00111307">
              <w:rPr>
                <w:rStyle w:val="Hypertextovodkaz"/>
                <w:rFonts w:cstheme="minorHAnsi"/>
                <w:noProof/>
              </w:rPr>
              <w:t>5. turnaj třídy „B“ mladší žáci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tabs>
              <w:tab w:val="left" w:pos="2055"/>
            </w:tabs>
            <w:rPr>
              <w:rFonts w:cstheme="minorBidi"/>
              <w:noProof/>
            </w:rPr>
          </w:pPr>
          <w:hyperlink w:anchor="_Toc471502249" w:history="1">
            <w:r w:rsidRPr="00111307">
              <w:rPr>
                <w:rStyle w:val="Hypertextovodkaz"/>
                <w:rFonts w:cstheme="minorHAnsi"/>
                <w:noProof/>
              </w:rPr>
              <w:t>(4)14. – 17. 08. 2017</w:t>
            </w:r>
            <w:r>
              <w:rPr>
                <w:rFonts w:cstheme="minorBidi"/>
                <w:noProof/>
              </w:rPr>
              <w:tab/>
            </w:r>
            <w:r w:rsidRPr="00111307">
              <w:rPr>
                <w:rStyle w:val="Hypertextovodkaz"/>
                <w:rFonts w:cstheme="minorHAnsi"/>
                <w:noProof/>
              </w:rPr>
              <w:t>5. turnaj třídy „B“ mladší žákyně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tabs>
              <w:tab w:val="left" w:pos="2105"/>
            </w:tabs>
            <w:rPr>
              <w:rFonts w:cstheme="minorBidi"/>
              <w:noProof/>
            </w:rPr>
          </w:pPr>
          <w:hyperlink w:anchor="_Toc471502250" w:history="1">
            <w:r w:rsidRPr="00111307">
              <w:rPr>
                <w:rStyle w:val="Hypertextovodkaz"/>
                <w:rFonts w:cstheme="minorHAnsi"/>
                <w:noProof/>
              </w:rPr>
              <w:t xml:space="preserve">(5)15. – 18. 09. 2017 </w:t>
            </w:r>
            <w:r>
              <w:rPr>
                <w:rFonts w:cstheme="minorBidi"/>
                <w:noProof/>
              </w:rPr>
              <w:tab/>
            </w:r>
            <w:r w:rsidRPr="00111307">
              <w:rPr>
                <w:rStyle w:val="Hypertextovodkaz"/>
                <w:rFonts w:cstheme="minorHAnsi"/>
                <w:noProof/>
              </w:rPr>
              <w:t>8. turnaj třídy „B“ mladší žáci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tabs>
              <w:tab w:val="left" w:pos="2105"/>
            </w:tabs>
            <w:rPr>
              <w:rFonts w:cstheme="minorBidi"/>
              <w:noProof/>
            </w:rPr>
          </w:pPr>
          <w:hyperlink w:anchor="_Toc471502251" w:history="1">
            <w:r w:rsidRPr="00111307">
              <w:rPr>
                <w:rStyle w:val="Hypertextovodkaz"/>
                <w:rFonts w:cstheme="minorHAnsi"/>
                <w:noProof/>
              </w:rPr>
              <w:t xml:space="preserve">(6)15. – 18. 09. 2017 </w:t>
            </w:r>
            <w:r>
              <w:rPr>
                <w:rFonts w:cstheme="minorBidi"/>
                <w:noProof/>
              </w:rPr>
              <w:tab/>
            </w:r>
            <w:r w:rsidRPr="00111307">
              <w:rPr>
                <w:rStyle w:val="Hypertextovodkaz"/>
                <w:rFonts w:cstheme="minorHAnsi"/>
                <w:noProof/>
              </w:rPr>
              <w:t>8. turnaj třídy „B“ mladší žákyně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tabs>
              <w:tab w:val="left" w:pos="2055"/>
            </w:tabs>
            <w:rPr>
              <w:rFonts w:cstheme="minorBidi"/>
              <w:noProof/>
            </w:rPr>
          </w:pPr>
          <w:hyperlink w:anchor="_Toc471502252" w:history="1">
            <w:r w:rsidRPr="00111307">
              <w:rPr>
                <w:rStyle w:val="Hypertextovodkaz"/>
                <w:rFonts w:cstheme="minorHAnsi"/>
                <w:noProof/>
              </w:rPr>
              <w:t>(7)28. – 31. 07. 2017</w:t>
            </w:r>
            <w:r>
              <w:rPr>
                <w:rFonts w:cstheme="minorBidi"/>
                <w:noProof/>
              </w:rPr>
              <w:tab/>
            </w:r>
            <w:r w:rsidRPr="00111307">
              <w:rPr>
                <w:rStyle w:val="Hypertextovodkaz"/>
                <w:rFonts w:cstheme="minorHAnsi"/>
                <w:noProof/>
              </w:rPr>
              <w:t>4. turnaj třídy „B“ starší žáci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tabs>
              <w:tab w:val="left" w:pos="2055"/>
            </w:tabs>
            <w:rPr>
              <w:rFonts w:cstheme="minorBidi"/>
              <w:noProof/>
            </w:rPr>
          </w:pPr>
          <w:hyperlink w:anchor="_Toc471502253" w:history="1">
            <w:r w:rsidRPr="00111307">
              <w:rPr>
                <w:rStyle w:val="Hypertextovodkaz"/>
                <w:rFonts w:cstheme="minorHAnsi"/>
                <w:noProof/>
              </w:rPr>
              <w:t>(8)28. – 31. 07. 2017</w:t>
            </w:r>
            <w:r>
              <w:rPr>
                <w:rFonts w:cstheme="minorBidi"/>
                <w:noProof/>
              </w:rPr>
              <w:tab/>
            </w:r>
            <w:r w:rsidRPr="00111307">
              <w:rPr>
                <w:rStyle w:val="Hypertextovodkaz"/>
                <w:rFonts w:cstheme="minorHAnsi"/>
                <w:noProof/>
              </w:rPr>
              <w:t>4. turnaj třídy „B“ starší žákyně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tabs>
              <w:tab w:val="left" w:pos="2055"/>
            </w:tabs>
            <w:rPr>
              <w:rFonts w:cstheme="minorBidi"/>
              <w:noProof/>
            </w:rPr>
          </w:pPr>
          <w:hyperlink w:anchor="_Toc471502254" w:history="1">
            <w:r w:rsidRPr="00111307">
              <w:rPr>
                <w:rStyle w:val="Hypertextovodkaz"/>
                <w:rFonts w:cstheme="minorHAnsi"/>
                <w:noProof/>
              </w:rPr>
              <w:t>(9)17. – 20. 08. 2017</w:t>
            </w:r>
            <w:r>
              <w:rPr>
                <w:rFonts w:cstheme="minorBidi"/>
                <w:noProof/>
              </w:rPr>
              <w:tab/>
            </w:r>
            <w:r w:rsidRPr="00111307">
              <w:rPr>
                <w:rStyle w:val="Hypertextovodkaz"/>
                <w:rFonts w:cstheme="minorHAnsi"/>
                <w:noProof/>
              </w:rPr>
              <w:t>7. turnaj třídy „B“ starší žáci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tabs>
              <w:tab w:val="left" w:pos="2167"/>
            </w:tabs>
            <w:rPr>
              <w:rFonts w:cstheme="minorBidi"/>
              <w:noProof/>
            </w:rPr>
          </w:pPr>
          <w:hyperlink w:anchor="_Toc471502255" w:history="1">
            <w:r w:rsidRPr="00111307">
              <w:rPr>
                <w:rStyle w:val="Hypertextovodkaz"/>
                <w:rFonts w:cstheme="minorHAnsi"/>
                <w:noProof/>
              </w:rPr>
              <w:t>(10)17. – 20. 08. 2017</w:t>
            </w:r>
            <w:r>
              <w:rPr>
                <w:rFonts w:cstheme="minorBidi"/>
                <w:noProof/>
              </w:rPr>
              <w:tab/>
            </w:r>
            <w:r w:rsidRPr="00111307">
              <w:rPr>
                <w:rStyle w:val="Hypertextovodkaz"/>
                <w:rFonts w:cstheme="minorHAnsi"/>
                <w:noProof/>
              </w:rPr>
              <w:t>7. turnaj třídy „B“ starší žákyně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tabs>
              <w:tab w:val="left" w:pos="2167"/>
            </w:tabs>
            <w:rPr>
              <w:rFonts w:cstheme="minorBidi"/>
              <w:noProof/>
            </w:rPr>
          </w:pPr>
          <w:hyperlink w:anchor="_Toc471502256" w:history="1">
            <w:r w:rsidRPr="00111307">
              <w:rPr>
                <w:rStyle w:val="Hypertextovodkaz"/>
                <w:rFonts w:cstheme="minorHAnsi"/>
                <w:noProof/>
              </w:rPr>
              <w:t>(11)26. – 29. 08. 2017</w:t>
            </w:r>
            <w:r>
              <w:rPr>
                <w:rFonts w:cstheme="minorBidi"/>
                <w:noProof/>
              </w:rPr>
              <w:tab/>
            </w:r>
            <w:r w:rsidRPr="00111307">
              <w:rPr>
                <w:rStyle w:val="Hypertextovodkaz"/>
                <w:rFonts w:cstheme="minorHAnsi"/>
                <w:noProof/>
              </w:rPr>
              <w:t>8. turnaj třídy „B“ starší žáci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tabs>
              <w:tab w:val="left" w:pos="2167"/>
            </w:tabs>
            <w:rPr>
              <w:rFonts w:cstheme="minorBidi"/>
              <w:noProof/>
            </w:rPr>
          </w:pPr>
          <w:hyperlink w:anchor="_Toc471502257" w:history="1">
            <w:r w:rsidRPr="00111307">
              <w:rPr>
                <w:rStyle w:val="Hypertextovodkaz"/>
                <w:rFonts w:cstheme="minorHAnsi"/>
                <w:noProof/>
              </w:rPr>
              <w:t>(12)26. – 29. 08. 2017</w:t>
            </w:r>
            <w:r>
              <w:rPr>
                <w:rFonts w:cstheme="minorBidi"/>
                <w:noProof/>
              </w:rPr>
              <w:tab/>
            </w:r>
            <w:r w:rsidRPr="00111307">
              <w:rPr>
                <w:rStyle w:val="Hypertextovodkaz"/>
                <w:rFonts w:cstheme="minorHAnsi"/>
                <w:noProof/>
              </w:rPr>
              <w:t>8. turnaj třídy „B“ starší žákyně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tabs>
              <w:tab w:val="left" w:pos="2167"/>
            </w:tabs>
            <w:rPr>
              <w:rFonts w:cstheme="minorBidi"/>
              <w:noProof/>
            </w:rPr>
          </w:pPr>
          <w:hyperlink w:anchor="_Toc471502258" w:history="1">
            <w:r w:rsidRPr="00111307">
              <w:rPr>
                <w:rStyle w:val="Hypertextovodkaz"/>
                <w:rFonts w:cstheme="minorHAnsi"/>
                <w:noProof/>
              </w:rPr>
              <w:t>(13)15. – 18. 07. 2017</w:t>
            </w:r>
            <w:r>
              <w:rPr>
                <w:rFonts w:cstheme="minorBidi"/>
                <w:noProof/>
              </w:rPr>
              <w:tab/>
            </w:r>
            <w:r w:rsidRPr="00111307">
              <w:rPr>
                <w:rStyle w:val="Hypertextovodkaz"/>
                <w:rFonts w:cstheme="minorHAnsi"/>
                <w:noProof/>
              </w:rPr>
              <w:t>3. turnaj třídy „B“ dorostenci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tabs>
              <w:tab w:val="left" w:pos="2167"/>
            </w:tabs>
            <w:rPr>
              <w:rFonts w:cstheme="minorBidi"/>
              <w:noProof/>
            </w:rPr>
          </w:pPr>
          <w:hyperlink w:anchor="_Toc471502259" w:history="1">
            <w:r w:rsidRPr="00111307">
              <w:rPr>
                <w:rStyle w:val="Hypertextovodkaz"/>
                <w:rFonts w:cstheme="minorHAnsi"/>
                <w:noProof/>
              </w:rPr>
              <w:t>(14)15. – 18. 07. 2017</w:t>
            </w:r>
            <w:r>
              <w:rPr>
                <w:rFonts w:cstheme="minorBidi"/>
                <w:noProof/>
              </w:rPr>
              <w:tab/>
            </w:r>
            <w:r w:rsidRPr="00111307">
              <w:rPr>
                <w:rStyle w:val="Hypertextovodkaz"/>
                <w:rFonts w:cstheme="minorHAnsi"/>
                <w:noProof/>
              </w:rPr>
              <w:t>3. turnaj třídy „B“ dorostenky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tabs>
              <w:tab w:val="left" w:pos="2167"/>
            </w:tabs>
            <w:rPr>
              <w:rFonts w:cstheme="minorBidi"/>
              <w:noProof/>
            </w:rPr>
          </w:pPr>
          <w:hyperlink w:anchor="_Toc471502260" w:history="1">
            <w:r w:rsidRPr="00111307">
              <w:rPr>
                <w:rStyle w:val="Hypertextovodkaz"/>
                <w:rFonts w:cstheme="minorHAnsi"/>
                <w:noProof/>
              </w:rPr>
              <w:t>(15)22. – 25. 08. 2017</w:t>
            </w:r>
            <w:r>
              <w:rPr>
                <w:rFonts w:cstheme="minorBidi"/>
                <w:noProof/>
              </w:rPr>
              <w:tab/>
            </w:r>
            <w:r w:rsidRPr="00111307">
              <w:rPr>
                <w:rStyle w:val="Hypertextovodkaz"/>
                <w:rFonts w:cstheme="minorHAnsi"/>
                <w:noProof/>
              </w:rPr>
              <w:t>6. turnaj třídy „B“ dorostenci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tabs>
              <w:tab w:val="left" w:pos="2167"/>
            </w:tabs>
            <w:rPr>
              <w:rFonts w:cstheme="minorBidi"/>
              <w:noProof/>
            </w:rPr>
          </w:pPr>
          <w:hyperlink w:anchor="_Toc471502261" w:history="1">
            <w:r w:rsidRPr="00111307">
              <w:rPr>
                <w:rStyle w:val="Hypertextovodkaz"/>
                <w:rFonts w:cstheme="minorHAnsi"/>
                <w:noProof/>
              </w:rPr>
              <w:t>(16)22. – 25. 08. 2017</w:t>
            </w:r>
            <w:r>
              <w:rPr>
                <w:rFonts w:cstheme="minorBidi"/>
                <w:noProof/>
              </w:rPr>
              <w:tab/>
            </w:r>
            <w:r w:rsidRPr="00111307">
              <w:rPr>
                <w:rStyle w:val="Hypertextovodkaz"/>
                <w:rFonts w:cstheme="minorHAnsi"/>
                <w:noProof/>
              </w:rPr>
              <w:t>6. turnaj třídy „B“ dorostenky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tabs>
              <w:tab w:val="left" w:pos="2167"/>
            </w:tabs>
            <w:rPr>
              <w:rFonts w:cstheme="minorBidi"/>
              <w:noProof/>
            </w:rPr>
          </w:pPr>
          <w:hyperlink w:anchor="_Toc471502262" w:history="1">
            <w:r w:rsidRPr="00111307">
              <w:rPr>
                <w:rStyle w:val="Hypertextovodkaz"/>
                <w:rFonts w:cstheme="minorHAnsi"/>
                <w:noProof/>
              </w:rPr>
              <w:t>(17)23. – 26. 09. 2017</w:t>
            </w:r>
            <w:r>
              <w:rPr>
                <w:rFonts w:cstheme="minorBidi"/>
                <w:noProof/>
              </w:rPr>
              <w:tab/>
            </w:r>
            <w:r w:rsidRPr="00111307">
              <w:rPr>
                <w:rStyle w:val="Hypertextovodkaz"/>
                <w:rFonts w:cstheme="minorHAnsi"/>
                <w:noProof/>
              </w:rPr>
              <w:t>10. turnaj třídy „B“ dorostenci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tabs>
              <w:tab w:val="left" w:pos="2167"/>
            </w:tabs>
            <w:rPr>
              <w:rFonts w:cstheme="minorBidi"/>
              <w:noProof/>
            </w:rPr>
          </w:pPr>
          <w:hyperlink w:anchor="_Toc471502263" w:history="1">
            <w:r w:rsidRPr="00111307">
              <w:rPr>
                <w:rStyle w:val="Hypertextovodkaz"/>
                <w:rFonts w:cstheme="minorHAnsi"/>
                <w:noProof/>
              </w:rPr>
              <w:t>(18)23. – 26. 09. 2017</w:t>
            </w:r>
            <w:r>
              <w:rPr>
                <w:rFonts w:cstheme="minorBidi"/>
                <w:noProof/>
              </w:rPr>
              <w:tab/>
            </w:r>
            <w:r w:rsidRPr="00111307">
              <w:rPr>
                <w:rStyle w:val="Hypertextovodkaz"/>
                <w:rFonts w:cstheme="minorHAnsi"/>
                <w:noProof/>
              </w:rPr>
              <w:t>10. turnaj třídy „B“ dorostenky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tabs>
              <w:tab w:val="left" w:pos="2167"/>
            </w:tabs>
            <w:rPr>
              <w:rFonts w:cstheme="minorBidi"/>
              <w:noProof/>
            </w:rPr>
          </w:pPr>
          <w:hyperlink w:anchor="_Toc471502264" w:history="1">
            <w:r w:rsidRPr="00111307">
              <w:rPr>
                <w:rStyle w:val="Hypertextovodkaz"/>
                <w:rFonts w:cstheme="minorHAnsi"/>
                <w:noProof/>
              </w:rPr>
              <w:t>(19)01. – 04. 07. 2017</w:t>
            </w:r>
            <w:r>
              <w:rPr>
                <w:rFonts w:cstheme="minorBidi"/>
                <w:noProof/>
              </w:rPr>
              <w:tab/>
            </w:r>
            <w:r w:rsidRPr="00111307">
              <w:rPr>
                <w:rStyle w:val="Hypertextovodkaz"/>
                <w:rFonts w:cstheme="minorHAnsi"/>
                <w:noProof/>
              </w:rPr>
              <w:t>1. turnaj třídy „B“ muži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tabs>
              <w:tab w:val="left" w:pos="2167"/>
            </w:tabs>
            <w:rPr>
              <w:rFonts w:cstheme="minorBidi"/>
              <w:noProof/>
            </w:rPr>
          </w:pPr>
          <w:hyperlink w:anchor="_Toc471502265" w:history="1">
            <w:r w:rsidRPr="00111307">
              <w:rPr>
                <w:rStyle w:val="Hypertextovodkaz"/>
                <w:rFonts w:cstheme="minorHAnsi"/>
                <w:noProof/>
              </w:rPr>
              <w:t>(20)01. – 04. 07. 2017</w:t>
            </w:r>
            <w:r>
              <w:rPr>
                <w:rFonts w:cstheme="minorBidi"/>
                <w:noProof/>
              </w:rPr>
              <w:tab/>
            </w:r>
            <w:r w:rsidRPr="00111307">
              <w:rPr>
                <w:rStyle w:val="Hypertextovodkaz"/>
                <w:rFonts w:cstheme="minorHAnsi"/>
                <w:noProof/>
              </w:rPr>
              <w:t>1. turnaj třídy „B“ ženy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tabs>
              <w:tab w:val="left" w:pos="2167"/>
            </w:tabs>
            <w:rPr>
              <w:rFonts w:cstheme="minorBidi"/>
              <w:noProof/>
            </w:rPr>
          </w:pPr>
          <w:hyperlink w:anchor="_Toc471502266" w:history="1">
            <w:r w:rsidRPr="00111307">
              <w:rPr>
                <w:rStyle w:val="Hypertextovodkaz"/>
                <w:rFonts w:cstheme="minorHAnsi"/>
                <w:noProof/>
              </w:rPr>
              <w:t>(21)19. – 22. 08. 2017</w:t>
            </w:r>
            <w:r>
              <w:rPr>
                <w:rFonts w:cstheme="minorBidi"/>
                <w:noProof/>
              </w:rPr>
              <w:tab/>
            </w:r>
            <w:r w:rsidRPr="00111307">
              <w:rPr>
                <w:rStyle w:val="Hypertextovodkaz"/>
                <w:rFonts w:cstheme="minorHAnsi"/>
                <w:noProof/>
              </w:rPr>
              <w:t>5. turnaj třídy „B“ muži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tabs>
              <w:tab w:val="left" w:pos="2167"/>
            </w:tabs>
            <w:rPr>
              <w:rFonts w:cstheme="minorBidi"/>
              <w:noProof/>
            </w:rPr>
          </w:pPr>
          <w:hyperlink w:anchor="_Toc471502267" w:history="1">
            <w:r w:rsidRPr="00111307">
              <w:rPr>
                <w:rStyle w:val="Hypertextovodkaz"/>
                <w:rFonts w:cstheme="minorHAnsi"/>
                <w:noProof/>
              </w:rPr>
              <w:t>(22)19. – 22. 08. 2017</w:t>
            </w:r>
            <w:r>
              <w:rPr>
                <w:rFonts w:cstheme="minorBidi"/>
                <w:noProof/>
              </w:rPr>
              <w:tab/>
            </w:r>
            <w:r w:rsidRPr="00111307">
              <w:rPr>
                <w:rStyle w:val="Hypertextovodkaz"/>
                <w:rFonts w:cstheme="minorHAnsi"/>
                <w:noProof/>
              </w:rPr>
              <w:t>5. turnaj třídy „B“ ženy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tabs>
              <w:tab w:val="left" w:pos="2495"/>
            </w:tabs>
            <w:rPr>
              <w:rFonts w:cstheme="minorBidi"/>
              <w:noProof/>
            </w:rPr>
          </w:pPr>
          <w:hyperlink w:anchor="_Toc471502268" w:history="1">
            <w:r w:rsidRPr="00111307">
              <w:rPr>
                <w:rStyle w:val="Hypertextovodkaz"/>
                <w:rFonts w:cstheme="minorHAnsi"/>
                <w:noProof/>
              </w:rPr>
              <w:t>(23)28. 09. – 01. 10. 2017</w:t>
            </w:r>
            <w:r>
              <w:rPr>
                <w:rFonts w:cstheme="minorBidi"/>
                <w:noProof/>
              </w:rPr>
              <w:tab/>
            </w:r>
            <w:r w:rsidRPr="00111307">
              <w:rPr>
                <w:rStyle w:val="Hypertextovodkaz"/>
                <w:rFonts w:cstheme="minorHAnsi"/>
                <w:noProof/>
              </w:rPr>
              <w:t xml:space="preserve"> 10. turnaj třídy „B“ muži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tabs>
              <w:tab w:val="left" w:pos="2495"/>
            </w:tabs>
            <w:rPr>
              <w:rFonts w:cstheme="minorBidi"/>
              <w:noProof/>
            </w:rPr>
          </w:pPr>
          <w:hyperlink w:anchor="_Toc471502269" w:history="1">
            <w:r w:rsidRPr="00111307">
              <w:rPr>
                <w:rStyle w:val="Hypertextovodkaz"/>
                <w:rFonts w:cstheme="minorHAnsi"/>
                <w:noProof/>
              </w:rPr>
              <w:t>(24)28. 09. – 01. 10. 2017</w:t>
            </w:r>
            <w:r>
              <w:rPr>
                <w:rFonts w:cstheme="minorBidi"/>
                <w:noProof/>
              </w:rPr>
              <w:tab/>
            </w:r>
            <w:r w:rsidRPr="00111307">
              <w:rPr>
                <w:rStyle w:val="Hypertextovodkaz"/>
                <w:rFonts w:cstheme="minorHAnsi"/>
                <w:noProof/>
              </w:rPr>
              <w:t xml:space="preserve"> 10. turnaj třídy „B“ ženy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rPr>
              <w:rFonts w:cstheme="minorBidi"/>
              <w:noProof/>
            </w:rPr>
          </w:pPr>
          <w:hyperlink w:anchor="_Toc471502270" w:history="1">
            <w:r w:rsidRPr="00111307">
              <w:rPr>
                <w:rStyle w:val="Hypertextovodkaz"/>
                <w:rFonts w:cstheme="minorHAnsi"/>
                <w:noProof/>
              </w:rPr>
              <w:t>(25)22. – 25. 04. 2017 Kvalifikace na Přebor Prahy mladší žáci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rPr>
              <w:rFonts w:cstheme="minorBidi"/>
              <w:noProof/>
            </w:rPr>
          </w:pPr>
          <w:hyperlink w:anchor="_Toc471502271" w:history="1">
            <w:r w:rsidRPr="00111307">
              <w:rPr>
                <w:rStyle w:val="Hypertextovodkaz"/>
                <w:rFonts w:cstheme="minorHAnsi"/>
                <w:noProof/>
              </w:rPr>
              <w:t>(26)22. – 25. 04. 2017 Kvalifikace na Přebor Prahy mladší žákyně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rPr>
              <w:rFonts w:cstheme="minorBidi"/>
              <w:noProof/>
            </w:rPr>
          </w:pPr>
          <w:hyperlink w:anchor="_Toc471502272" w:history="1">
            <w:r w:rsidRPr="00111307">
              <w:rPr>
                <w:rStyle w:val="Hypertextovodkaz"/>
                <w:rFonts w:cstheme="minorHAnsi"/>
                <w:noProof/>
              </w:rPr>
              <w:t>(27)22. – 25. 04. 2017 Kvalifikace na Přebor Prahy dorostenci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rPr>
              <w:rFonts w:cstheme="minorBidi"/>
              <w:noProof/>
            </w:rPr>
          </w:pPr>
          <w:hyperlink w:anchor="_Toc471502273" w:history="1">
            <w:r w:rsidRPr="00111307">
              <w:rPr>
                <w:rStyle w:val="Hypertextovodkaz"/>
                <w:rFonts w:cstheme="minorHAnsi"/>
                <w:noProof/>
              </w:rPr>
              <w:t>(28)22. – 25. 04. 2017 Kvalifikace na Přebor Prahy dorostenky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rPr>
              <w:rFonts w:cstheme="minorBidi"/>
              <w:noProof/>
            </w:rPr>
          </w:pPr>
          <w:hyperlink w:anchor="_Toc471502274" w:history="1">
            <w:r w:rsidRPr="00111307">
              <w:rPr>
                <w:rStyle w:val="Hypertextovodkaz"/>
                <w:rFonts w:cstheme="minorHAnsi"/>
                <w:noProof/>
              </w:rPr>
              <w:t>(29)13. – 15. 5. 2017 Přebor Prahy jednotlivců mladší žáci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rPr>
              <w:rFonts w:cstheme="minorBidi"/>
              <w:noProof/>
            </w:rPr>
          </w:pPr>
          <w:hyperlink w:anchor="_Toc471502275" w:history="1">
            <w:r w:rsidRPr="00111307">
              <w:rPr>
                <w:rStyle w:val="Hypertextovodkaz"/>
                <w:rFonts w:cstheme="minorHAnsi"/>
                <w:noProof/>
              </w:rPr>
              <w:t>(30)13. – 15. 05. 2017 Přebor Prahy jednotlivců mladší žákyně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rPr>
              <w:rFonts w:cstheme="minorBidi"/>
              <w:noProof/>
            </w:rPr>
          </w:pPr>
          <w:hyperlink w:anchor="_Toc471502276" w:history="1">
            <w:r w:rsidRPr="00111307">
              <w:rPr>
                <w:rStyle w:val="Hypertextovodkaz"/>
                <w:rFonts w:cstheme="minorHAnsi"/>
                <w:noProof/>
              </w:rPr>
              <w:t>(31)03. – 05. 06. 2017 Přebor Prahy jednotlivců starší žáci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rPr>
              <w:rFonts w:cstheme="minorBidi"/>
              <w:noProof/>
            </w:rPr>
          </w:pPr>
          <w:hyperlink w:anchor="_Toc471502277" w:history="1">
            <w:r w:rsidRPr="00111307">
              <w:rPr>
                <w:rStyle w:val="Hypertextovodkaz"/>
                <w:rFonts w:cstheme="minorHAnsi"/>
                <w:noProof/>
              </w:rPr>
              <w:t>(32)03. – 05. 06. 2017 Přebor Prahy jednotlivců starších žákyň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rPr>
              <w:rFonts w:cstheme="minorBidi"/>
              <w:noProof/>
            </w:rPr>
          </w:pPr>
          <w:hyperlink w:anchor="_Toc471502278" w:history="1">
            <w:r w:rsidRPr="00111307">
              <w:rPr>
                <w:rStyle w:val="Hypertextovodkaz"/>
                <w:rFonts w:cstheme="minorHAnsi"/>
                <w:noProof/>
              </w:rPr>
              <w:t>(33)13. -15. 05. 2017 Přebor Prahy jednotlivců dorostenci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rPr>
              <w:rFonts w:cstheme="minorBidi"/>
              <w:noProof/>
            </w:rPr>
          </w:pPr>
          <w:hyperlink w:anchor="_Toc471502279" w:history="1">
            <w:r w:rsidRPr="00111307">
              <w:rPr>
                <w:rStyle w:val="Hypertextovodkaz"/>
                <w:rFonts w:cstheme="minorHAnsi"/>
                <w:noProof/>
              </w:rPr>
              <w:t>(34)13. – 15. 05. 2017 Přebor Prahy jednotlivců dorostenky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rPr>
              <w:rFonts w:cstheme="minorBidi"/>
              <w:noProof/>
            </w:rPr>
          </w:pPr>
          <w:hyperlink w:anchor="_Toc471502280" w:history="1">
            <w:r w:rsidRPr="00111307">
              <w:rPr>
                <w:rStyle w:val="Hypertextovodkaz"/>
                <w:rFonts w:cstheme="minorHAnsi"/>
                <w:noProof/>
              </w:rPr>
              <w:t>(35)03. – 05. 06. 2017 Přebor Prahy jednotlivců muži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9AD" w:rsidRDefault="00B139AD">
          <w:pPr>
            <w:pStyle w:val="Obsah1"/>
            <w:rPr>
              <w:rFonts w:cstheme="minorBidi"/>
              <w:noProof/>
            </w:rPr>
          </w:pPr>
          <w:hyperlink w:anchor="_Toc471502281" w:history="1">
            <w:r w:rsidRPr="00111307">
              <w:rPr>
                <w:rStyle w:val="Hypertextovodkaz"/>
                <w:rFonts w:cstheme="minorHAnsi"/>
                <w:noProof/>
              </w:rPr>
              <w:t>(36)03. – 05. 06. 2017 Přebor Prahy jednotlivců ženy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_Toc471502281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0738" w:rsidRDefault="00A26E8B">
          <w:pPr>
            <w:rPr>
              <w:b/>
              <w:bCs/>
            </w:rPr>
          </w:pPr>
          <w:r w:rsidRPr="009B41A4">
            <w:rPr>
              <w:b/>
              <w:bCs/>
            </w:rPr>
            <w:fldChar w:fldCharType="end"/>
          </w:r>
        </w:p>
      </w:sdtContent>
    </w:sdt>
    <w:p w:rsidR="00B139AD" w:rsidRDefault="00B139AD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br w:type="page"/>
      </w:r>
    </w:p>
    <w:p w:rsidR="00B139AD" w:rsidRDefault="00B139AD" w:rsidP="00B139AD">
      <w:pPr>
        <w:spacing w:before="120"/>
        <w:rPr>
          <w:rFonts w:asciiTheme="minorHAnsi" w:hAnsiTheme="minorHAnsi"/>
          <w:b/>
          <w:sz w:val="24"/>
          <w:szCs w:val="24"/>
        </w:rPr>
      </w:pPr>
    </w:p>
    <w:p w:rsidR="00986AA6" w:rsidRPr="00986AA6" w:rsidRDefault="00E56455" w:rsidP="00986AA6">
      <w:pPr>
        <w:spacing w:before="480"/>
        <w:rPr>
          <w:rFonts w:asciiTheme="minorHAnsi" w:hAnsiTheme="minorHAnsi"/>
          <w:b/>
          <w:sz w:val="24"/>
          <w:szCs w:val="24"/>
        </w:rPr>
      </w:pPr>
      <w:r w:rsidRPr="00F05EF6">
        <w:rPr>
          <w:rFonts w:asciiTheme="minorHAnsi" w:hAnsiTheme="minorHAnsi"/>
          <w:b/>
          <w:sz w:val="24"/>
          <w:szCs w:val="24"/>
        </w:rPr>
        <w:t>F. Přihlašované akce</w:t>
      </w:r>
    </w:p>
    <w:p w:rsidR="00986AA6" w:rsidRPr="00A404D9" w:rsidRDefault="00A404D9" w:rsidP="00A404D9">
      <w:pPr>
        <w:pStyle w:val="Titulek"/>
      </w:pPr>
      <w:bookmarkStart w:id="18" w:name="_Toc471501273"/>
      <w:r w:rsidRPr="00A404D9">
        <w:t xml:space="preserve">Turnaj </w:t>
      </w:r>
      <w:fldSimple w:instr=" SEQ Turnaj \* ARABIC ">
        <w:r w:rsidRPr="00A404D9">
          <w:t>1</w:t>
        </w:r>
        <w:bookmarkEnd w:id="18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4170C9" w:rsidRPr="00FA3E37" w:rsidTr="00EB1108">
        <w:tc>
          <w:tcPr>
            <w:tcW w:w="5000" w:type="pct"/>
            <w:gridSpan w:val="9"/>
            <w:shd w:val="clear" w:color="auto" w:fill="FFFF00"/>
          </w:tcPr>
          <w:p w:rsidR="004170C9" w:rsidRPr="00FA3E37" w:rsidRDefault="00A404D9" w:rsidP="006E319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19" w:name="_Toc471502246"/>
            <w:r>
              <w:rPr>
                <w:rStyle w:val="NzevChar"/>
                <w:rFonts w:cstheme="minorHAnsi"/>
                <w:b/>
                <w:sz w:val="24"/>
                <w:szCs w:val="24"/>
              </w:rPr>
              <w:t>(1)</w:t>
            </w:r>
            <w:r w:rsidR="001C2154" w:rsidRPr="00FA3E37">
              <w:rPr>
                <w:rStyle w:val="NzevChar"/>
                <w:rFonts w:cstheme="minorHAnsi"/>
                <w:b/>
                <w:sz w:val="24"/>
                <w:szCs w:val="24"/>
              </w:rPr>
              <w:t>08.</w:t>
            </w:r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 - 1</w:t>
            </w:r>
            <w:r w:rsidR="003A7634" w:rsidRPr="00FA3E37">
              <w:rPr>
                <w:rStyle w:val="NzevChar"/>
                <w:rFonts w:cstheme="minorHAnsi"/>
                <w:b/>
                <w:sz w:val="24"/>
                <w:szCs w:val="24"/>
              </w:rPr>
              <w:t>1. 07. 2017</w:t>
            </w:r>
            <w:r w:rsidR="003A7634" w:rsidRPr="00FA3E37">
              <w:rPr>
                <w:rStyle w:val="NzevChar"/>
                <w:rFonts w:cstheme="minorHAnsi"/>
                <w:b/>
                <w:sz w:val="24"/>
                <w:szCs w:val="24"/>
              </w:rPr>
              <w:tab/>
              <w:t xml:space="preserve">2. turnaj třídy „B“ </w:t>
            </w:r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>mladší žáci</w:t>
            </w:r>
            <w:bookmarkEnd w:id="19"/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 </w:t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>ANO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401CC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5B7C32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5B7C32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1058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3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4170C9" w:rsidRPr="00FA3E37" w:rsidTr="004170C9">
        <w:trPr>
          <w:cantSplit/>
        </w:trPr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3C3B7F" w:rsidRPr="00FA3E37" w:rsidRDefault="003C3B7F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20" w:name="_Toc471501274"/>
      <w:r w:rsidRPr="00A404D9">
        <w:t xml:space="preserve">Turnaj </w:t>
      </w:r>
      <w:fldSimple w:instr=" SEQ Turnaj \* ARABIC ">
        <w:r w:rsidR="00A404D9" w:rsidRPr="00A404D9">
          <w:t>2</w:t>
        </w:r>
        <w:bookmarkEnd w:id="20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3C3B7F" w:rsidRPr="00FA3E37" w:rsidTr="000E0B01">
        <w:tc>
          <w:tcPr>
            <w:tcW w:w="5000" w:type="pct"/>
            <w:gridSpan w:val="9"/>
            <w:shd w:val="clear" w:color="auto" w:fill="FFFF00"/>
          </w:tcPr>
          <w:p w:rsidR="003C3B7F" w:rsidRPr="00FA3E37" w:rsidRDefault="00A404D9" w:rsidP="003C3B7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21" w:name="_Toc471502247"/>
            <w:r>
              <w:rPr>
                <w:rStyle w:val="NzevChar"/>
                <w:rFonts w:cstheme="minorHAnsi"/>
                <w:b/>
                <w:sz w:val="24"/>
                <w:szCs w:val="24"/>
              </w:rPr>
              <w:t>(2)</w:t>
            </w:r>
            <w:r w:rsidR="003C3B7F" w:rsidRPr="00FA3E37">
              <w:rPr>
                <w:rStyle w:val="NzevChar"/>
                <w:rFonts w:cstheme="minorHAnsi"/>
                <w:b/>
                <w:sz w:val="24"/>
                <w:szCs w:val="24"/>
              </w:rPr>
              <w:t>08. - 11. 07. 2017</w:t>
            </w:r>
            <w:r w:rsidR="003C3B7F" w:rsidRPr="00FA3E37">
              <w:rPr>
                <w:rStyle w:val="NzevChar"/>
                <w:rFonts w:cstheme="minorHAnsi"/>
                <w:b/>
                <w:sz w:val="24"/>
                <w:szCs w:val="24"/>
              </w:rPr>
              <w:tab/>
              <w:t>2. turnaj třídy „B“ mladší žákyně</w:t>
            </w:r>
            <w:bookmarkEnd w:id="21"/>
            <w:r w:rsidR="003C3B7F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ANO</w:t>
            </w:r>
            <w:r w:rsidR="003C3B7F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B7F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3C3B7F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3C3B7F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3C3B7F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C3B7F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3C3B7F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3C3B7F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3C3B7F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3C3B7F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3C3B7F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3C3B7F" w:rsidRPr="00FA3E37" w:rsidTr="00986AA6">
        <w:tc>
          <w:tcPr>
            <w:tcW w:w="1647" w:type="pct"/>
            <w:gridSpan w:val="2"/>
          </w:tcPr>
          <w:p w:rsidR="003C3B7F" w:rsidRPr="00FA3E37" w:rsidRDefault="003C3B7F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3C3B7F" w:rsidRPr="00FA3E37" w:rsidRDefault="003C3B7F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3C3B7F" w:rsidRPr="00FA3E37" w:rsidRDefault="003C3B7F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3C3B7F" w:rsidRPr="00FA3E37" w:rsidTr="000E0B01">
        <w:tc>
          <w:tcPr>
            <w:tcW w:w="1058" w:type="pct"/>
          </w:tcPr>
          <w:p w:rsidR="003C3B7F" w:rsidRPr="00FA3E37" w:rsidRDefault="003C3B7F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3C3B7F" w:rsidRPr="00FA3E37" w:rsidRDefault="003C3B7F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3C3B7F" w:rsidRPr="00FA3E37" w:rsidRDefault="003C3B7F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3C3B7F" w:rsidRPr="00FA3E37" w:rsidRDefault="003C3B7F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3C3B7F" w:rsidRPr="00FA3E37" w:rsidTr="000E0B01">
        <w:tc>
          <w:tcPr>
            <w:tcW w:w="5000" w:type="pct"/>
            <w:gridSpan w:val="9"/>
          </w:tcPr>
          <w:p w:rsidR="003C3B7F" w:rsidRPr="00FA3E37" w:rsidRDefault="003C3B7F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3C3B7F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3C3B7F" w:rsidRPr="00FA3E37" w:rsidRDefault="003C3B7F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3C3B7F" w:rsidRPr="00FA3E37" w:rsidRDefault="003C3B7F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3C3B7F" w:rsidRPr="00FA3E37" w:rsidRDefault="003C3B7F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3C3B7F" w:rsidRPr="00FA3E37" w:rsidRDefault="003C3B7F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3C3B7F" w:rsidRPr="00FA3E37" w:rsidTr="00986AA6">
        <w:trPr>
          <w:cantSplit/>
        </w:trPr>
        <w:tc>
          <w:tcPr>
            <w:tcW w:w="1647" w:type="pct"/>
            <w:gridSpan w:val="2"/>
          </w:tcPr>
          <w:p w:rsidR="003C3B7F" w:rsidRPr="00FA3E37" w:rsidRDefault="003C3B7F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3C3B7F" w:rsidRPr="00FA3E37" w:rsidRDefault="003C3B7F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3C3B7F" w:rsidRPr="00FA3E37" w:rsidRDefault="003C3B7F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3C3B7F" w:rsidRPr="00FA3E37" w:rsidTr="000E0B01">
        <w:trPr>
          <w:cantSplit/>
        </w:trPr>
        <w:tc>
          <w:tcPr>
            <w:tcW w:w="5000" w:type="pct"/>
            <w:gridSpan w:val="9"/>
          </w:tcPr>
          <w:p w:rsidR="003C3B7F" w:rsidRPr="00FA3E37" w:rsidRDefault="003C3B7F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3C3B7F" w:rsidRPr="00FA3E37" w:rsidRDefault="003C3B7F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22" w:name="_Toc471501275"/>
      <w:r w:rsidRPr="00A404D9">
        <w:t xml:space="preserve">Turnaj </w:t>
      </w:r>
      <w:fldSimple w:instr=" SEQ Turnaj \* ARABIC ">
        <w:r w:rsidR="00A404D9" w:rsidRPr="00A404D9">
          <w:t>3</w:t>
        </w:r>
        <w:bookmarkEnd w:id="22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4170C9" w:rsidRPr="00FA3E37" w:rsidTr="00EB1108">
        <w:tc>
          <w:tcPr>
            <w:tcW w:w="5000" w:type="pct"/>
            <w:gridSpan w:val="9"/>
            <w:shd w:val="clear" w:color="auto" w:fill="FFFF00"/>
          </w:tcPr>
          <w:p w:rsidR="004170C9" w:rsidRPr="00FA3E37" w:rsidRDefault="00A404D9" w:rsidP="007F06E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23" w:name="_Toc471502248"/>
            <w:r>
              <w:rPr>
                <w:rStyle w:val="NzevChar"/>
                <w:rFonts w:cstheme="minorHAnsi"/>
                <w:b/>
                <w:sz w:val="24"/>
                <w:szCs w:val="24"/>
              </w:rPr>
              <w:t>(3)</w:t>
            </w:r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>14. – 17. 08. 2017</w:t>
            </w:r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ab/>
              <w:t>5. turnaj třídy „B“ mladší žáci</w:t>
            </w:r>
            <w:bookmarkEnd w:id="23"/>
            <w:r w:rsidR="006E3198" w:rsidRPr="00FA3E37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>ANO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1CC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A3E37" w:rsidRDefault="004170C9" w:rsidP="00040BD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avel saic"/>
                  <w:textInput/>
                </w:ffData>
              </w:fldChar>
            </w:r>
            <w:r w:rsidR="00040BD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40BD9"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40BD9"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40BD9"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40BD9"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40BD9"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1058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4170C9" w:rsidRPr="00FA3E37" w:rsidTr="004170C9">
        <w:trPr>
          <w:cantSplit/>
        </w:trPr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3C3B7F" w:rsidRPr="00FA3E37" w:rsidRDefault="003C3B7F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24" w:name="_Toc471501276"/>
      <w:r w:rsidRPr="00A404D9">
        <w:t xml:space="preserve">Turnaj </w:t>
      </w:r>
      <w:fldSimple w:instr=" SEQ Turnaj \* ARABIC ">
        <w:r w:rsidR="00A404D9" w:rsidRPr="00A404D9">
          <w:t>4</w:t>
        </w:r>
        <w:bookmarkEnd w:id="24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0E0B01" w:rsidRPr="00FA3E37" w:rsidTr="000E0B01">
        <w:tc>
          <w:tcPr>
            <w:tcW w:w="5000" w:type="pct"/>
            <w:gridSpan w:val="9"/>
            <w:shd w:val="clear" w:color="auto" w:fill="FFFF00"/>
          </w:tcPr>
          <w:p w:rsidR="000E0B01" w:rsidRPr="00FA3E37" w:rsidRDefault="00A404D9" w:rsidP="007F06E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25" w:name="_Toc471502249"/>
            <w:r>
              <w:rPr>
                <w:rStyle w:val="NzevChar"/>
                <w:rFonts w:cstheme="minorHAnsi"/>
                <w:b/>
                <w:sz w:val="24"/>
                <w:szCs w:val="24"/>
              </w:rPr>
              <w:t>(4)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>14. – 17. 08. 2017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ab/>
              <w:t>5. turnaj třídy „B“ mladší žákyně</w:t>
            </w:r>
            <w:bookmarkEnd w:id="25"/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ANO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5B7C32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="005B7C32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="005B7C32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="005B7C32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="005B7C32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avel saic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5B7C32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="005B7C32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="005B7C32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="005B7C32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="005B7C32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5B7C32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="005B7C32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="005B7C32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="005B7C32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="005B7C32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0E0B01">
        <w:tc>
          <w:tcPr>
            <w:tcW w:w="1058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5B7C32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0E0B01">
        <w:tc>
          <w:tcPr>
            <w:tcW w:w="5000" w:type="pct"/>
            <w:gridSpan w:val="9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5B7C32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5B7C32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5B7C32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5B7C32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5B7C32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rPr>
          <w:cantSplit/>
        </w:trPr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0E0B01" w:rsidRPr="00FA3E37" w:rsidTr="000E0B01">
        <w:trPr>
          <w:cantSplit/>
        </w:trPr>
        <w:tc>
          <w:tcPr>
            <w:tcW w:w="5000" w:type="pct"/>
            <w:gridSpan w:val="9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0E0B01" w:rsidRPr="00FA3E37" w:rsidRDefault="000E0B01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26" w:name="_Toc471501277"/>
      <w:r w:rsidRPr="00A404D9">
        <w:t xml:space="preserve">Turnaj </w:t>
      </w:r>
      <w:fldSimple w:instr=" SEQ Turnaj \* ARABIC ">
        <w:r w:rsidR="00A404D9" w:rsidRPr="00A404D9">
          <w:t>5</w:t>
        </w:r>
        <w:bookmarkEnd w:id="26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4170C9" w:rsidRPr="00FA3E37" w:rsidTr="00EB1108">
        <w:tc>
          <w:tcPr>
            <w:tcW w:w="5000" w:type="pct"/>
            <w:gridSpan w:val="9"/>
            <w:shd w:val="clear" w:color="auto" w:fill="FFFF00"/>
          </w:tcPr>
          <w:p w:rsidR="004170C9" w:rsidRPr="00FA3E37" w:rsidRDefault="00A404D9" w:rsidP="006805D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27" w:name="_Toc471502250"/>
            <w:r>
              <w:rPr>
                <w:rStyle w:val="NzevChar"/>
                <w:rFonts w:cstheme="minorHAnsi"/>
                <w:b/>
                <w:sz w:val="24"/>
                <w:szCs w:val="24"/>
              </w:rPr>
              <w:t>(5)</w:t>
            </w:r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15. – 18. 09. 2017 </w:t>
            </w:r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ab/>
              <w:t>8. turnaj třídy „B“ mladší žáci</w:t>
            </w:r>
            <w:bookmarkEnd w:id="27"/>
            <w:r w:rsidR="00AD6136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>ANO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136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1058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4170C9" w:rsidRPr="00FA3E37" w:rsidTr="004170C9">
        <w:trPr>
          <w:cantSplit/>
        </w:trPr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D913AB" w:rsidRPr="00FA3E37" w:rsidRDefault="00D913AB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28" w:name="_Toc471501278"/>
      <w:r w:rsidRPr="00A404D9">
        <w:t xml:space="preserve">Turnaj </w:t>
      </w:r>
      <w:fldSimple w:instr=" SEQ Turnaj \* ARABIC ">
        <w:r w:rsidR="00A404D9" w:rsidRPr="00A404D9">
          <w:t>6</w:t>
        </w:r>
        <w:bookmarkEnd w:id="28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0E0B01" w:rsidRPr="00FA3E37" w:rsidTr="000E0B01">
        <w:tc>
          <w:tcPr>
            <w:tcW w:w="5000" w:type="pct"/>
            <w:gridSpan w:val="9"/>
            <w:shd w:val="clear" w:color="auto" w:fill="FFFF00"/>
          </w:tcPr>
          <w:p w:rsidR="000E0B01" w:rsidRPr="00FA3E37" w:rsidRDefault="00A404D9" w:rsidP="000E0B0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29" w:name="_Toc471502251"/>
            <w:r>
              <w:rPr>
                <w:rStyle w:val="NzevChar"/>
                <w:rFonts w:cstheme="minorHAnsi"/>
                <w:b/>
                <w:sz w:val="24"/>
                <w:szCs w:val="24"/>
              </w:rPr>
              <w:t>(6)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15. – 18. 09. 2017 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ab/>
              <w:t>8. turnaj třídy „B“ mladší žákyně</w:t>
            </w:r>
            <w:bookmarkEnd w:id="29"/>
            <w:r w:rsidR="000E0B01" w:rsidRPr="00FA3E37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>ANO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0E0B01">
        <w:tc>
          <w:tcPr>
            <w:tcW w:w="1058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0E0B01">
        <w:tc>
          <w:tcPr>
            <w:tcW w:w="5000" w:type="pct"/>
            <w:gridSpan w:val="9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rPr>
          <w:cantSplit/>
        </w:trPr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0E0B01" w:rsidRPr="00FA3E37" w:rsidTr="000E0B01">
        <w:trPr>
          <w:cantSplit/>
        </w:trPr>
        <w:tc>
          <w:tcPr>
            <w:tcW w:w="5000" w:type="pct"/>
            <w:gridSpan w:val="9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0E0B01" w:rsidRPr="00FA3E37" w:rsidRDefault="000E0B01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30" w:name="_Toc471501279"/>
      <w:r w:rsidRPr="00A404D9">
        <w:t xml:space="preserve">Turnaj </w:t>
      </w:r>
      <w:fldSimple w:instr=" SEQ Turnaj \* ARABIC ">
        <w:r w:rsidR="00A404D9" w:rsidRPr="00A404D9">
          <w:t>7</w:t>
        </w:r>
        <w:bookmarkEnd w:id="30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0E0B01" w:rsidRPr="00FA3E37" w:rsidTr="000E0B01">
        <w:tc>
          <w:tcPr>
            <w:tcW w:w="5000" w:type="pct"/>
            <w:gridSpan w:val="9"/>
            <w:shd w:val="clear" w:color="auto" w:fill="FFFF00"/>
          </w:tcPr>
          <w:p w:rsidR="000E0B01" w:rsidRPr="00FA3E37" w:rsidRDefault="00A404D9" w:rsidP="000E0B0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31" w:name="_Toc471502252"/>
            <w:r>
              <w:rPr>
                <w:rStyle w:val="NzevChar"/>
                <w:rFonts w:cstheme="minorHAnsi"/>
                <w:b/>
                <w:sz w:val="24"/>
                <w:szCs w:val="24"/>
              </w:rPr>
              <w:t>(7)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>28. – 31. 07. 2017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ab/>
              <w:t>4. turnaj třídy „B“ starší žáci</w:t>
            </w:r>
            <w:bookmarkEnd w:id="31"/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ANO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0E0B01">
        <w:tc>
          <w:tcPr>
            <w:tcW w:w="1058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0E0B01">
        <w:tc>
          <w:tcPr>
            <w:tcW w:w="5000" w:type="pct"/>
            <w:gridSpan w:val="9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rPr>
          <w:cantSplit/>
        </w:trPr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0E0B01" w:rsidRPr="00FA3E37" w:rsidTr="000E0B01">
        <w:trPr>
          <w:cantSplit/>
        </w:trPr>
        <w:tc>
          <w:tcPr>
            <w:tcW w:w="5000" w:type="pct"/>
            <w:gridSpan w:val="9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0E0B01" w:rsidRPr="00FA3E37" w:rsidRDefault="000E0B01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32" w:name="_Toc471501280"/>
      <w:r w:rsidRPr="00A404D9">
        <w:t xml:space="preserve">Turnaj </w:t>
      </w:r>
      <w:fldSimple w:instr=" SEQ Turnaj \* ARABIC ">
        <w:r w:rsidR="00A404D9" w:rsidRPr="00A404D9">
          <w:t>8</w:t>
        </w:r>
        <w:bookmarkEnd w:id="32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4170C9" w:rsidRPr="00FA3E37" w:rsidTr="00EB1108">
        <w:tc>
          <w:tcPr>
            <w:tcW w:w="5000" w:type="pct"/>
            <w:gridSpan w:val="9"/>
            <w:shd w:val="clear" w:color="auto" w:fill="FFFF00"/>
          </w:tcPr>
          <w:p w:rsidR="004170C9" w:rsidRPr="00FA3E37" w:rsidRDefault="00A404D9" w:rsidP="000E0B0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33" w:name="_Toc471502253"/>
            <w:r>
              <w:rPr>
                <w:rStyle w:val="NzevChar"/>
                <w:rFonts w:cstheme="minorHAnsi"/>
                <w:b/>
                <w:sz w:val="24"/>
                <w:szCs w:val="24"/>
              </w:rPr>
              <w:t>(8)</w:t>
            </w:r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>28. – 3</w:t>
            </w:r>
            <w:r w:rsidR="00406B48" w:rsidRPr="00FA3E37">
              <w:rPr>
                <w:rStyle w:val="NzevChar"/>
                <w:rFonts w:cstheme="minorHAnsi"/>
                <w:b/>
                <w:sz w:val="24"/>
                <w:szCs w:val="24"/>
              </w:rPr>
              <w:t>1. 07. 2017</w:t>
            </w:r>
            <w:r w:rsidR="00406B48" w:rsidRPr="00FA3E37">
              <w:rPr>
                <w:rStyle w:val="NzevChar"/>
                <w:rFonts w:cstheme="minorHAnsi"/>
                <w:b/>
                <w:sz w:val="24"/>
                <w:szCs w:val="24"/>
              </w:rPr>
              <w:tab/>
              <w:t>4. turnaj třídy „B“</w:t>
            </w:r>
            <w:r w:rsidR="0000221A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 starší žá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>kyně</w:t>
            </w:r>
            <w:bookmarkEnd w:id="33"/>
            <w:r w:rsidR="000E0B01" w:rsidRPr="00FA3E37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r w:rsidR="0000221A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>ANO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221A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1058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4170C9" w:rsidRPr="00FA3E37" w:rsidTr="004170C9">
        <w:trPr>
          <w:cantSplit/>
        </w:trPr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4170C9" w:rsidRPr="00FA3E37" w:rsidRDefault="004170C9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34" w:name="_Toc471501281"/>
      <w:r w:rsidRPr="00A404D9">
        <w:t xml:space="preserve">Turnaj </w:t>
      </w:r>
      <w:fldSimple w:instr=" SEQ Turnaj \* ARABIC ">
        <w:r w:rsidR="00A404D9" w:rsidRPr="00A404D9">
          <w:t>9</w:t>
        </w:r>
        <w:bookmarkEnd w:id="34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0E0B01" w:rsidRPr="00FA3E37" w:rsidTr="000E0B01">
        <w:tc>
          <w:tcPr>
            <w:tcW w:w="5000" w:type="pct"/>
            <w:gridSpan w:val="9"/>
            <w:shd w:val="clear" w:color="auto" w:fill="FFFF00"/>
          </w:tcPr>
          <w:p w:rsidR="000E0B01" w:rsidRPr="00FA3E37" w:rsidRDefault="00A404D9" w:rsidP="000E0B0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35" w:name="_Toc471502254"/>
            <w:r>
              <w:rPr>
                <w:rStyle w:val="NzevChar"/>
                <w:rFonts w:cstheme="minorHAnsi"/>
                <w:b/>
                <w:sz w:val="24"/>
                <w:szCs w:val="24"/>
              </w:rPr>
              <w:t>(9)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>17. – 20. 08. 2017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ab/>
              <w:t>7. turnaj třídy „B“ starší žáci</w:t>
            </w:r>
            <w:bookmarkEnd w:id="35"/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ANO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0E0B01">
        <w:tc>
          <w:tcPr>
            <w:tcW w:w="1058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0E0B01">
        <w:tc>
          <w:tcPr>
            <w:tcW w:w="5000" w:type="pct"/>
            <w:gridSpan w:val="9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rPr>
          <w:cantSplit/>
        </w:trPr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0E0B01" w:rsidRPr="00FA3E37" w:rsidTr="000E0B01">
        <w:trPr>
          <w:cantSplit/>
        </w:trPr>
        <w:tc>
          <w:tcPr>
            <w:tcW w:w="5000" w:type="pct"/>
            <w:gridSpan w:val="9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0E0B01" w:rsidRPr="00FA3E37" w:rsidRDefault="000E0B01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36" w:name="_Toc471501282"/>
      <w:r w:rsidRPr="00A404D9">
        <w:t xml:space="preserve">Turnaj </w:t>
      </w:r>
      <w:fldSimple w:instr=" SEQ Turnaj \* ARABIC ">
        <w:r w:rsidR="00A404D9" w:rsidRPr="00A404D9">
          <w:t>10</w:t>
        </w:r>
        <w:bookmarkEnd w:id="36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4170C9" w:rsidRPr="00FA3E37" w:rsidTr="00EB1108">
        <w:tc>
          <w:tcPr>
            <w:tcW w:w="5000" w:type="pct"/>
            <w:gridSpan w:val="9"/>
            <w:shd w:val="clear" w:color="auto" w:fill="FFFF00"/>
          </w:tcPr>
          <w:p w:rsidR="004170C9" w:rsidRPr="00FA3E37" w:rsidRDefault="009B41A4" w:rsidP="000E0B0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37" w:name="_Toc471502255"/>
            <w:r>
              <w:rPr>
                <w:rStyle w:val="NzevChar"/>
                <w:rFonts w:cstheme="minorHAnsi"/>
                <w:b/>
                <w:sz w:val="24"/>
                <w:szCs w:val="24"/>
              </w:rPr>
              <w:t>(10)</w:t>
            </w:r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>17. – 20. 08. 2017</w:t>
            </w:r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ab/>
              <w:t xml:space="preserve">7. turnaj třídy „B“ </w:t>
            </w:r>
            <w:r w:rsidR="0000221A" w:rsidRPr="00FA3E37">
              <w:rPr>
                <w:rStyle w:val="NzevChar"/>
                <w:rFonts w:cstheme="minorHAnsi"/>
                <w:b/>
                <w:sz w:val="24"/>
                <w:szCs w:val="24"/>
              </w:rPr>
              <w:t>starší žá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>kyně</w:t>
            </w:r>
            <w:bookmarkEnd w:id="37"/>
            <w:r w:rsidR="0000221A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>ANO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221A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1058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4170C9" w:rsidRPr="00FA3E37" w:rsidTr="004170C9">
        <w:trPr>
          <w:cantSplit/>
        </w:trPr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4170C9" w:rsidRPr="00FA3E37" w:rsidRDefault="004170C9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38" w:name="_Toc471501283"/>
      <w:r w:rsidRPr="00A404D9">
        <w:t xml:space="preserve">Turnaj </w:t>
      </w:r>
      <w:fldSimple w:instr=" SEQ Turnaj \* ARABIC ">
        <w:r w:rsidR="00A404D9" w:rsidRPr="00A404D9">
          <w:t>11</w:t>
        </w:r>
        <w:bookmarkEnd w:id="38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4170C9" w:rsidRPr="00FA3E37" w:rsidTr="00EB1108">
        <w:tc>
          <w:tcPr>
            <w:tcW w:w="5000" w:type="pct"/>
            <w:gridSpan w:val="9"/>
            <w:shd w:val="clear" w:color="auto" w:fill="FFFF00"/>
          </w:tcPr>
          <w:p w:rsidR="004170C9" w:rsidRPr="00FA3E37" w:rsidRDefault="009B41A4" w:rsidP="006E319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39" w:name="_Toc471502256"/>
            <w:r>
              <w:rPr>
                <w:rStyle w:val="NzevChar"/>
                <w:rFonts w:cstheme="minorHAnsi"/>
                <w:b/>
                <w:sz w:val="24"/>
                <w:szCs w:val="24"/>
              </w:rPr>
              <w:t>(11)</w:t>
            </w:r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>26. – 29. 08. 2017</w:t>
            </w:r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ab/>
              <w:t>8. turnaj třídy „B“ starší žáci</w:t>
            </w:r>
            <w:bookmarkEnd w:id="39"/>
            <w:r w:rsidR="0000221A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>ANO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221A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1058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4170C9" w:rsidRPr="00FA3E37" w:rsidTr="004170C9">
        <w:trPr>
          <w:cantSplit/>
        </w:trPr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4170C9" w:rsidRPr="00FA3E37" w:rsidRDefault="004170C9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40" w:name="_Toc471501284"/>
      <w:r w:rsidRPr="00A404D9">
        <w:t xml:space="preserve">Turnaj </w:t>
      </w:r>
      <w:fldSimple w:instr=" SEQ Turnaj \* ARABIC ">
        <w:r w:rsidR="00A404D9" w:rsidRPr="00A404D9">
          <w:t>12</w:t>
        </w:r>
        <w:bookmarkEnd w:id="40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0E0B01" w:rsidRPr="00FA3E37" w:rsidTr="000E0B01">
        <w:tc>
          <w:tcPr>
            <w:tcW w:w="5000" w:type="pct"/>
            <w:gridSpan w:val="9"/>
            <w:shd w:val="clear" w:color="auto" w:fill="FFFF00"/>
          </w:tcPr>
          <w:p w:rsidR="000E0B01" w:rsidRPr="00FA3E37" w:rsidRDefault="009B41A4" w:rsidP="000E0B0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41" w:name="_Toc471502257"/>
            <w:r>
              <w:rPr>
                <w:rStyle w:val="NzevChar"/>
                <w:rFonts w:cstheme="minorHAnsi"/>
                <w:b/>
                <w:sz w:val="24"/>
                <w:szCs w:val="24"/>
              </w:rPr>
              <w:t>(12)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>26. – 29. 08. 2017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ab/>
              <w:t>8. turnaj třídy „B“ starší žákyně</w:t>
            </w:r>
            <w:bookmarkEnd w:id="41"/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ANO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0E0B01">
        <w:tc>
          <w:tcPr>
            <w:tcW w:w="1058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0E0B01">
        <w:tc>
          <w:tcPr>
            <w:tcW w:w="5000" w:type="pct"/>
            <w:gridSpan w:val="9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rPr>
          <w:cantSplit/>
        </w:trPr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0E0B01" w:rsidRPr="00FA3E37" w:rsidTr="000E0B01">
        <w:trPr>
          <w:cantSplit/>
        </w:trPr>
        <w:tc>
          <w:tcPr>
            <w:tcW w:w="5000" w:type="pct"/>
            <w:gridSpan w:val="9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0E0B01" w:rsidRPr="00FA3E37" w:rsidRDefault="000E0B01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42" w:name="_Toc471501285"/>
      <w:r w:rsidRPr="00A404D9">
        <w:t xml:space="preserve">Turnaj </w:t>
      </w:r>
      <w:fldSimple w:instr=" SEQ Turnaj \* ARABIC ">
        <w:r w:rsidR="00A404D9" w:rsidRPr="00A404D9">
          <w:t>13</w:t>
        </w:r>
        <w:bookmarkEnd w:id="42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4170C9" w:rsidRPr="00FA3E37" w:rsidTr="00EB1108">
        <w:tc>
          <w:tcPr>
            <w:tcW w:w="5000" w:type="pct"/>
            <w:gridSpan w:val="9"/>
            <w:shd w:val="clear" w:color="auto" w:fill="FFFF00"/>
          </w:tcPr>
          <w:p w:rsidR="004170C9" w:rsidRPr="00FA3E37" w:rsidRDefault="009B41A4" w:rsidP="006E319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43" w:name="_Toc471502258"/>
            <w:r>
              <w:rPr>
                <w:rStyle w:val="NzevChar"/>
                <w:rFonts w:cstheme="minorHAnsi"/>
                <w:b/>
                <w:sz w:val="24"/>
                <w:szCs w:val="24"/>
              </w:rPr>
              <w:t>(13)</w:t>
            </w:r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>15. – 18. 07. 2017</w:t>
            </w:r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ab/>
              <w:t>3. turnaj třídy „B“ dorostenci</w:t>
            </w:r>
            <w:bookmarkEnd w:id="43"/>
            <w:r w:rsidR="00187F58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>ANO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7F58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1058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4170C9" w:rsidRPr="00FA3E37" w:rsidTr="004170C9">
        <w:trPr>
          <w:cantSplit/>
        </w:trPr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4170C9" w:rsidRPr="00FA3E37" w:rsidRDefault="004170C9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44" w:name="_Toc471501286"/>
      <w:r w:rsidRPr="00A404D9">
        <w:t xml:space="preserve">Turnaj </w:t>
      </w:r>
      <w:fldSimple w:instr=" SEQ Turnaj \* ARABIC ">
        <w:r w:rsidR="00A404D9" w:rsidRPr="00A404D9">
          <w:t>14</w:t>
        </w:r>
        <w:bookmarkEnd w:id="44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0E0B01" w:rsidRPr="00FA3E37" w:rsidTr="000E0B01">
        <w:tc>
          <w:tcPr>
            <w:tcW w:w="5000" w:type="pct"/>
            <w:gridSpan w:val="9"/>
            <w:shd w:val="clear" w:color="auto" w:fill="FFFF00"/>
          </w:tcPr>
          <w:p w:rsidR="000E0B01" w:rsidRPr="00FA3E37" w:rsidRDefault="009B41A4" w:rsidP="000E0B0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45" w:name="_Toc471502259"/>
            <w:r>
              <w:rPr>
                <w:rStyle w:val="NzevChar"/>
                <w:rFonts w:cstheme="minorHAnsi"/>
                <w:b/>
                <w:sz w:val="24"/>
                <w:szCs w:val="24"/>
              </w:rPr>
              <w:t>(14)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>15. – 18. 07. 2017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ab/>
              <w:t>3. turnaj třídy „B“ dorostenky</w:t>
            </w:r>
            <w:bookmarkEnd w:id="45"/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ANO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0E0B01">
        <w:tc>
          <w:tcPr>
            <w:tcW w:w="1058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0E0B01">
        <w:tc>
          <w:tcPr>
            <w:tcW w:w="5000" w:type="pct"/>
            <w:gridSpan w:val="9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rPr>
          <w:cantSplit/>
        </w:trPr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0E0B01" w:rsidRPr="00FA3E37" w:rsidTr="000E0B01">
        <w:trPr>
          <w:cantSplit/>
        </w:trPr>
        <w:tc>
          <w:tcPr>
            <w:tcW w:w="5000" w:type="pct"/>
            <w:gridSpan w:val="9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0E0B01" w:rsidRPr="00FA3E37" w:rsidRDefault="000E0B01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46" w:name="_Toc471501287"/>
      <w:r w:rsidRPr="00A404D9">
        <w:t xml:space="preserve">Turnaj </w:t>
      </w:r>
      <w:fldSimple w:instr=" SEQ Turnaj \* ARABIC ">
        <w:r w:rsidR="00A404D9" w:rsidRPr="00A404D9">
          <w:t>15</w:t>
        </w:r>
        <w:bookmarkEnd w:id="46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4170C9" w:rsidRPr="00FA3E37" w:rsidTr="00EB1108">
        <w:tc>
          <w:tcPr>
            <w:tcW w:w="5000" w:type="pct"/>
            <w:gridSpan w:val="9"/>
            <w:shd w:val="clear" w:color="auto" w:fill="FFFF00"/>
          </w:tcPr>
          <w:p w:rsidR="004170C9" w:rsidRPr="00FA3E37" w:rsidRDefault="009B41A4" w:rsidP="006E319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47" w:name="_Toc471502260"/>
            <w:r>
              <w:rPr>
                <w:rStyle w:val="NzevChar"/>
                <w:rFonts w:cstheme="minorHAnsi"/>
                <w:b/>
                <w:sz w:val="24"/>
                <w:szCs w:val="24"/>
              </w:rPr>
              <w:t>(15)</w:t>
            </w:r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>22. – 25. 08. 2017</w:t>
            </w:r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ab/>
              <w:t>6. turnaj třídy „B“ dorostenci</w:t>
            </w:r>
            <w:bookmarkEnd w:id="47"/>
            <w:r w:rsidR="00187F58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>ANO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7F58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1058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4170C9" w:rsidRPr="00FA3E37" w:rsidTr="004170C9">
        <w:trPr>
          <w:cantSplit/>
        </w:trPr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4170C9" w:rsidRPr="00FA3E37" w:rsidRDefault="004170C9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48" w:name="_Toc471501288"/>
      <w:r w:rsidRPr="00A404D9">
        <w:t xml:space="preserve">Turnaj </w:t>
      </w:r>
      <w:fldSimple w:instr=" SEQ Turnaj \* ARABIC ">
        <w:r w:rsidR="00A404D9" w:rsidRPr="00A404D9">
          <w:t>16</w:t>
        </w:r>
        <w:bookmarkEnd w:id="48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0E0B01" w:rsidRPr="00FA3E37" w:rsidTr="000E0B01">
        <w:tc>
          <w:tcPr>
            <w:tcW w:w="5000" w:type="pct"/>
            <w:gridSpan w:val="9"/>
            <w:shd w:val="clear" w:color="auto" w:fill="FFFF00"/>
          </w:tcPr>
          <w:p w:rsidR="000E0B01" w:rsidRPr="00FA3E37" w:rsidRDefault="009B41A4" w:rsidP="000E0B0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49" w:name="_Toc471502261"/>
            <w:r>
              <w:rPr>
                <w:rStyle w:val="NzevChar"/>
                <w:rFonts w:cstheme="minorHAnsi"/>
                <w:b/>
                <w:sz w:val="24"/>
                <w:szCs w:val="24"/>
              </w:rPr>
              <w:t>(16)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>22. – 25. 08. 2017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ab/>
              <w:t>6. turnaj třídy „B“ dorostenky</w:t>
            </w:r>
            <w:bookmarkEnd w:id="49"/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ANO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0E0B01">
        <w:tc>
          <w:tcPr>
            <w:tcW w:w="1058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0E0B01">
        <w:tc>
          <w:tcPr>
            <w:tcW w:w="5000" w:type="pct"/>
            <w:gridSpan w:val="9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rPr>
          <w:cantSplit/>
        </w:trPr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0E0B01" w:rsidRPr="00FA3E37" w:rsidTr="000E0B01">
        <w:trPr>
          <w:cantSplit/>
        </w:trPr>
        <w:tc>
          <w:tcPr>
            <w:tcW w:w="5000" w:type="pct"/>
            <w:gridSpan w:val="9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0E0B01" w:rsidRPr="00FA3E37" w:rsidRDefault="000E0B01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50" w:name="_Toc471501289"/>
      <w:r w:rsidRPr="00A404D9">
        <w:t xml:space="preserve">Turnaj </w:t>
      </w:r>
      <w:fldSimple w:instr=" SEQ Turnaj \* ARABIC ">
        <w:r w:rsidR="00A404D9" w:rsidRPr="00A404D9">
          <w:t>17</w:t>
        </w:r>
        <w:bookmarkEnd w:id="50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4170C9" w:rsidRPr="00FA3E37" w:rsidTr="00EB1108">
        <w:tc>
          <w:tcPr>
            <w:tcW w:w="5000" w:type="pct"/>
            <w:gridSpan w:val="9"/>
            <w:shd w:val="clear" w:color="auto" w:fill="FFFF00"/>
          </w:tcPr>
          <w:p w:rsidR="004170C9" w:rsidRPr="00FA3E37" w:rsidRDefault="009B41A4" w:rsidP="006E319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51" w:name="_Toc471502262"/>
            <w:r>
              <w:rPr>
                <w:rStyle w:val="NzevChar"/>
                <w:rFonts w:cstheme="minorHAnsi"/>
                <w:b/>
                <w:sz w:val="24"/>
                <w:szCs w:val="24"/>
              </w:rPr>
              <w:t>(17)</w:t>
            </w:r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>23. – 26. 09. 2017</w:t>
            </w:r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ab/>
              <w:t>10. turnaj třídy „B“ dorostenci</w:t>
            </w:r>
            <w:bookmarkEnd w:id="51"/>
            <w:r w:rsidR="00187F58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 </w:t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>ANO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7F58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1058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4170C9" w:rsidRPr="00FA3E37" w:rsidTr="004170C9">
        <w:trPr>
          <w:cantSplit/>
        </w:trPr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4170C9" w:rsidRPr="00FA3E37" w:rsidRDefault="004170C9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52" w:name="_Toc471501290"/>
      <w:r w:rsidRPr="00A404D9">
        <w:t xml:space="preserve">Turnaj </w:t>
      </w:r>
      <w:fldSimple w:instr=" SEQ Turnaj \* ARABIC ">
        <w:r w:rsidR="00A404D9" w:rsidRPr="00A404D9">
          <w:t>18</w:t>
        </w:r>
        <w:bookmarkEnd w:id="52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0E0B01" w:rsidRPr="00FA3E37" w:rsidTr="000E0B01">
        <w:tc>
          <w:tcPr>
            <w:tcW w:w="5000" w:type="pct"/>
            <w:gridSpan w:val="9"/>
            <w:shd w:val="clear" w:color="auto" w:fill="FFFF00"/>
          </w:tcPr>
          <w:p w:rsidR="000E0B01" w:rsidRPr="00FA3E37" w:rsidRDefault="009B41A4" w:rsidP="000E0B0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53" w:name="_Toc471502263"/>
            <w:r>
              <w:rPr>
                <w:rStyle w:val="NzevChar"/>
                <w:rFonts w:cstheme="minorHAnsi"/>
                <w:b/>
                <w:sz w:val="24"/>
                <w:szCs w:val="24"/>
              </w:rPr>
              <w:t>(18)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>23. – 26. 09. 2017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ab/>
              <w:t>10. turnaj třídy „B“ dorostenky</w:t>
            </w:r>
            <w:bookmarkEnd w:id="53"/>
            <w:r w:rsidR="000E0B01" w:rsidRPr="00FA3E37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>ANO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0E0B01">
        <w:tc>
          <w:tcPr>
            <w:tcW w:w="1058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0E0B01">
        <w:tc>
          <w:tcPr>
            <w:tcW w:w="5000" w:type="pct"/>
            <w:gridSpan w:val="9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rPr>
          <w:cantSplit/>
        </w:trPr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0E0B01" w:rsidRPr="00FA3E37" w:rsidTr="000E0B01">
        <w:trPr>
          <w:cantSplit/>
        </w:trPr>
        <w:tc>
          <w:tcPr>
            <w:tcW w:w="5000" w:type="pct"/>
            <w:gridSpan w:val="9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4170C9" w:rsidRPr="00FA3E37" w:rsidRDefault="004170C9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54" w:name="_Toc471501291"/>
      <w:r w:rsidRPr="00A404D9">
        <w:t xml:space="preserve">Turnaj </w:t>
      </w:r>
      <w:fldSimple w:instr=" SEQ Turnaj \* ARABIC ">
        <w:r w:rsidR="00A404D9" w:rsidRPr="00A404D9">
          <w:t>19</w:t>
        </w:r>
        <w:bookmarkEnd w:id="54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4170C9" w:rsidRPr="00FA3E37" w:rsidTr="00EB1108">
        <w:tc>
          <w:tcPr>
            <w:tcW w:w="5000" w:type="pct"/>
            <w:gridSpan w:val="9"/>
            <w:shd w:val="clear" w:color="auto" w:fill="FFFF00"/>
          </w:tcPr>
          <w:p w:rsidR="004170C9" w:rsidRPr="00FA3E37" w:rsidRDefault="009B41A4" w:rsidP="006E319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55" w:name="_Toc471502264"/>
            <w:r>
              <w:rPr>
                <w:rStyle w:val="NzevChar"/>
                <w:rFonts w:cstheme="minorHAnsi"/>
                <w:b/>
                <w:sz w:val="24"/>
                <w:szCs w:val="24"/>
              </w:rPr>
              <w:t>(19)</w:t>
            </w:r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>01. – 04. 07. 2017</w:t>
            </w:r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ab/>
              <w:t>1. turnaj třídy „B“ muži</w:t>
            </w:r>
            <w:bookmarkEnd w:id="55"/>
            <w:r w:rsidR="006E3198" w:rsidRPr="00FA3E37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>ANO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7F58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1058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4170C9" w:rsidRPr="00FA3E37" w:rsidTr="004170C9">
        <w:trPr>
          <w:cantSplit/>
        </w:trPr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4170C9" w:rsidRPr="00FA3E37" w:rsidRDefault="004170C9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56" w:name="_Toc471501292"/>
      <w:r w:rsidRPr="00A404D9">
        <w:t xml:space="preserve">Turnaj </w:t>
      </w:r>
      <w:fldSimple w:instr=" SEQ Turnaj \* ARABIC ">
        <w:r w:rsidR="00A404D9" w:rsidRPr="00A404D9">
          <w:t>20</w:t>
        </w:r>
        <w:bookmarkEnd w:id="56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0E0B01" w:rsidRPr="00FA3E37" w:rsidTr="000E0B01">
        <w:tc>
          <w:tcPr>
            <w:tcW w:w="5000" w:type="pct"/>
            <w:gridSpan w:val="9"/>
            <w:shd w:val="clear" w:color="auto" w:fill="FFFF00"/>
          </w:tcPr>
          <w:p w:rsidR="000E0B01" w:rsidRPr="00FA3E37" w:rsidRDefault="009B41A4" w:rsidP="000E0B0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57" w:name="_Toc471502265"/>
            <w:r>
              <w:rPr>
                <w:rStyle w:val="NzevChar"/>
                <w:rFonts w:cstheme="minorHAnsi"/>
                <w:b/>
                <w:sz w:val="24"/>
                <w:szCs w:val="24"/>
              </w:rPr>
              <w:t>(20)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>01. – 04. 07. 2017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ab/>
              <w:t xml:space="preserve">1. turnaj třídy „B“ </w:t>
            </w:r>
            <w:r w:rsidR="002227B6" w:rsidRPr="00FA3E37">
              <w:rPr>
                <w:rStyle w:val="NzevChar"/>
                <w:rFonts w:cstheme="minorHAnsi"/>
                <w:b/>
                <w:sz w:val="24"/>
                <w:szCs w:val="24"/>
              </w:rPr>
              <w:t>ženy</w:t>
            </w:r>
            <w:bookmarkEnd w:id="57"/>
            <w:r w:rsidR="002227B6" w:rsidRPr="00FA3E37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>ANO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0E0B01">
        <w:tc>
          <w:tcPr>
            <w:tcW w:w="1058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0E0B01">
        <w:tc>
          <w:tcPr>
            <w:tcW w:w="5000" w:type="pct"/>
            <w:gridSpan w:val="9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rPr>
          <w:cantSplit/>
        </w:trPr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0E0B01" w:rsidRPr="00FA3E37" w:rsidTr="000E0B01">
        <w:trPr>
          <w:cantSplit/>
        </w:trPr>
        <w:tc>
          <w:tcPr>
            <w:tcW w:w="5000" w:type="pct"/>
            <w:gridSpan w:val="9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0E0B01" w:rsidRPr="00FA3E37" w:rsidRDefault="000E0B01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58" w:name="_Toc471501293"/>
      <w:r w:rsidRPr="00A404D9">
        <w:t xml:space="preserve">Turnaj </w:t>
      </w:r>
      <w:fldSimple w:instr=" SEQ Turnaj \* ARABIC ">
        <w:r w:rsidR="00A404D9" w:rsidRPr="00A404D9">
          <w:t>21</w:t>
        </w:r>
        <w:bookmarkEnd w:id="58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4170C9" w:rsidRPr="00FA3E37" w:rsidTr="00EB1108">
        <w:tc>
          <w:tcPr>
            <w:tcW w:w="5000" w:type="pct"/>
            <w:gridSpan w:val="9"/>
            <w:shd w:val="clear" w:color="auto" w:fill="FFFF00"/>
          </w:tcPr>
          <w:p w:rsidR="004170C9" w:rsidRPr="00FA3E37" w:rsidRDefault="009B41A4" w:rsidP="006E319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59" w:name="_Toc471502266"/>
            <w:r>
              <w:rPr>
                <w:rStyle w:val="NzevChar"/>
                <w:rFonts w:cstheme="minorHAnsi"/>
                <w:b/>
                <w:sz w:val="24"/>
                <w:szCs w:val="24"/>
              </w:rPr>
              <w:t>(21)</w:t>
            </w:r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>19. – 22. 08. 2017</w:t>
            </w:r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ab/>
              <w:t>5. turnaj třídy „B“ muži</w:t>
            </w:r>
            <w:bookmarkEnd w:id="59"/>
            <w:r w:rsidR="006E3198" w:rsidRPr="00FA3E37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>ANO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7F58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1058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A3E37" w:rsidRDefault="004170C9" w:rsidP="00187F58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="00187F58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4170C9" w:rsidRPr="00FA3E37" w:rsidTr="004170C9">
        <w:trPr>
          <w:cantSplit/>
        </w:trPr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4170C9" w:rsidRPr="00FA3E37" w:rsidRDefault="004170C9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60" w:name="_Toc471501294"/>
      <w:r w:rsidRPr="00A404D9">
        <w:t xml:space="preserve">Turnaj </w:t>
      </w:r>
      <w:fldSimple w:instr=" SEQ Turnaj \* ARABIC ">
        <w:r w:rsidR="00A404D9" w:rsidRPr="00A404D9">
          <w:t>22</w:t>
        </w:r>
        <w:bookmarkEnd w:id="60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0E0B01" w:rsidRPr="00FA3E37" w:rsidTr="000E0B01">
        <w:tc>
          <w:tcPr>
            <w:tcW w:w="5000" w:type="pct"/>
            <w:gridSpan w:val="9"/>
            <w:shd w:val="clear" w:color="auto" w:fill="FFFF00"/>
          </w:tcPr>
          <w:p w:rsidR="000E0B01" w:rsidRPr="00FA3E37" w:rsidRDefault="009B41A4" w:rsidP="000E0B0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61" w:name="_Toc471502267"/>
            <w:r>
              <w:rPr>
                <w:rStyle w:val="NzevChar"/>
                <w:rFonts w:cstheme="minorHAnsi"/>
                <w:b/>
                <w:sz w:val="24"/>
                <w:szCs w:val="24"/>
              </w:rPr>
              <w:t>(22)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>19. – 22. 08. 2017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ab/>
              <w:t>5. turnaj třídy „B“ ženy</w:t>
            </w:r>
            <w:bookmarkEnd w:id="61"/>
            <w:r w:rsidR="000E0B01" w:rsidRPr="00FA3E37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>ANO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0E0B01">
        <w:tc>
          <w:tcPr>
            <w:tcW w:w="1058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0E0B01">
        <w:tc>
          <w:tcPr>
            <w:tcW w:w="5000" w:type="pct"/>
            <w:gridSpan w:val="9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rPr>
          <w:cantSplit/>
        </w:trPr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0E0B01" w:rsidRPr="00FA3E37" w:rsidTr="000E0B01">
        <w:trPr>
          <w:cantSplit/>
        </w:trPr>
        <w:tc>
          <w:tcPr>
            <w:tcW w:w="5000" w:type="pct"/>
            <w:gridSpan w:val="9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0E0B01" w:rsidRPr="00FA3E37" w:rsidRDefault="000E0B01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62" w:name="_Toc471501295"/>
      <w:r w:rsidRPr="00A404D9">
        <w:t xml:space="preserve">Turnaj </w:t>
      </w:r>
      <w:fldSimple w:instr=" SEQ Turnaj \* ARABIC ">
        <w:r w:rsidR="00A404D9" w:rsidRPr="00A404D9">
          <w:t>23</w:t>
        </w:r>
        <w:bookmarkEnd w:id="62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4170C9" w:rsidRPr="00FA3E37" w:rsidTr="00EB1108">
        <w:tc>
          <w:tcPr>
            <w:tcW w:w="5000" w:type="pct"/>
            <w:gridSpan w:val="9"/>
            <w:shd w:val="clear" w:color="auto" w:fill="FFFF00"/>
          </w:tcPr>
          <w:p w:rsidR="004170C9" w:rsidRPr="00FA3E37" w:rsidRDefault="009B41A4" w:rsidP="006E319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63" w:name="_Toc471502268"/>
            <w:r>
              <w:rPr>
                <w:rStyle w:val="NzevChar"/>
                <w:rFonts w:cstheme="minorHAnsi"/>
                <w:b/>
                <w:sz w:val="24"/>
                <w:szCs w:val="24"/>
              </w:rPr>
              <w:t>(23)</w:t>
            </w:r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>28. 09. – 01. 10. 2017</w:t>
            </w:r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ab/>
            </w:r>
            <w:r w:rsidR="006930CA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 </w:t>
            </w:r>
            <w:r w:rsidR="006E3198" w:rsidRPr="00FA3E37">
              <w:rPr>
                <w:rStyle w:val="NzevChar"/>
                <w:rFonts w:cstheme="minorHAnsi"/>
                <w:b/>
                <w:sz w:val="24"/>
                <w:szCs w:val="24"/>
              </w:rPr>
              <w:t>10. turnaj třídy „B“ muži</w:t>
            </w:r>
            <w:bookmarkEnd w:id="63"/>
            <w:r w:rsidR="006E3198" w:rsidRPr="00FA3E37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>ANO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7F58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1058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4170C9" w:rsidRPr="00FA3E37" w:rsidTr="004170C9">
        <w:trPr>
          <w:cantSplit/>
        </w:trPr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D913AB" w:rsidRPr="00FA3E37" w:rsidRDefault="00D913AB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64" w:name="_Toc471501296"/>
      <w:r w:rsidRPr="00A404D9">
        <w:t xml:space="preserve">Turnaj </w:t>
      </w:r>
      <w:fldSimple w:instr=" SEQ Turnaj \* ARABIC ">
        <w:r w:rsidR="00A404D9" w:rsidRPr="00A404D9">
          <w:t>24</w:t>
        </w:r>
        <w:bookmarkEnd w:id="64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0E0B01" w:rsidRPr="00FA3E37" w:rsidTr="000E0B01">
        <w:tc>
          <w:tcPr>
            <w:tcW w:w="5000" w:type="pct"/>
            <w:gridSpan w:val="9"/>
            <w:shd w:val="clear" w:color="auto" w:fill="FFFF00"/>
          </w:tcPr>
          <w:p w:rsidR="000E0B01" w:rsidRPr="00FA3E37" w:rsidRDefault="009B41A4" w:rsidP="000E0B0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65" w:name="_Toc471502269"/>
            <w:r>
              <w:rPr>
                <w:rStyle w:val="NzevChar"/>
                <w:rFonts w:cstheme="minorHAnsi"/>
                <w:b/>
                <w:sz w:val="24"/>
                <w:szCs w:val="24"/>
              </w:rPr>
              <w:t>(24)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>28. 09. – 01. 10. 2017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ab/>
              <w:t xml:space="preserve"> 10. turnaj třídy „B“ ženy</w:t>
            </w:r>
            <w:bookmarkEnd w:id="65"/>
            <w:r w:rsidR="000E0B01" w:rsidRPr="00FA3E37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>ANO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0E0B01">
        <w:tc>
          <w:tcPr>
            <w:tcW w:w="1058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0E0B01">
        <w:tc>
          <w:tcPr>
            <w:tcW w:w="5000" w:type="pct"/>
            <w:gridSpan w:val="9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0E0B01" w:rsidRPr="00FA3E37" w:rsidTr="00986AA6">
        <w:trPr>
          <w:cantSplit/>
        </w:trPr>
        <w:tc>
          <w:tcPr>
            <w:tcW w:w="1647" w:type="pct"/>
            <w:gridSpan w:val="2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0E0B01" w:rsidRPr="00FA3E37" w:rsidTr="000E0B01">
        <w:trPr>
          <w:cantSplit/>
        </w:trPr>
        <w:tc>
          <w:tcPr>
            <w:tcW w:w="5000" w:type="pct"/>
            <w:gridSpan w:val="9"/>
          </w:tcPr>
          <w:p w:rsidR="000E0B01" w:rsidRPr="00FA3E37" w:rsidRDefault="000E0B01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0E0B01" w:rsidRPr="00FA3E37" w:rsidRDefault="000E0B01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66" w:name="_Toc471501297"/>
      <w:r w:rsidRPr="00A404D9">
        <w:t xml:space="preserve">Turnaj </w:t>
      </w:r>
      <w:fldSimple w:instr=" SEQ Turnaj \* ARABIC ">
        <w:r w:rsidR="00A404D9" w:rsidRPr="00A404D9">
          <w:t>25</w:t>
        </w:r>
        <w:bookmarkEnd w:id="66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D913AB" w:rsidRPr="00FA3E37" w:rsidTr="000E0B01">
        <w:tc>
          <w:tcPr>
            <w:tcW w:w="5000" w:type="pct"/>
            <w:gridSpan w:val="9"/>
            <w:shd w:val="clear" w:color="auto" w:fill="FFFF00"/>
          </w:tcPr>
          <w:p w:rsidR="00D913AB" w:rsidRPr="00FA3E37" w:rsidRDefault="009B41A4" w:rsidP="000E0B0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67" w:name="_Toc471502270"/>
            <w:r>
              <w:rPr>
                <w:rStyle w:val="NzevChar"/>
                <w:rFonts w:cstheme="minorHAnsi"/>
                <w:b/>
                <w:sz w:val="24"/>
                <w:szCs w:val="24"/>
              </w:rPr>
              <w:t>(25)</w:t>
            </w:r>
            <w:r w:rsidR="00D913AB" w:rsidRPr="00FA3E37">
              <w:rPr>
                <w:rStyle w:val="NzevChar"/>
                <w:rFonts w:cstheme="minorHAnsi"/>
                <w:b/>
                <w:sz w:val="24"/>
                <w:szCs w:val="24"/>
              </w:rPr>
              <w:t>22. – 2</w:t>
            </w:r>
            <w:r w:rsidR="00406B48" w:rsidRPr="00FA3E37">
              <w:rPr>
                <w:rStyle w:val="NzevChar"/>
                <w:rFonts w:cstheme="minorHAnsi"/>
                <w:b/>
                <w:sz w:val="24"/>
                <w:szCs w:val="24"/>
              </w:rPr>
              <w:t>5</w:t>
            </w:r>
            <w:r w:rsidR="00D913AB" w:rsidRPr="00FA3E37">
              <w:rPr>
                <w:rStyle w:val="NzevChar"/>
                <w:rFonts w:cstheme="minorHAnsi"/>
                <w:b/>
                <w:sz w:val="24"/>
                <w:szCs w:val="24"/>
              </w:rPr>
              <w:t>. 04. 2017</w:t>
            </w:r>
            <w:r w:rsidR="00FA3E37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 </w:t>
            </w:r>
            <w:r w:rsidR="00D913AB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Kvalifikace </w:t>
            </w:r>
            <w:r w:rsidR="00406B48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na Přebor Prahy 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>mladší žáci</w:t>
            </w:r>
            <w:bookmarkEnd w:id="67"/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ANO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Zaškrtávací1"/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68"/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9" w:name="Zaškrtávací2"/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69"/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bookmarkStart w:id="70" w:name="Rozevírací7"/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70"/>
          </w:p>
        </w:tc>
      </w:tr>
      <w:tr w:rsidR="00D913AB" w:rsidRPr="00FA3E37" w:rsidTr="00986AA6">
        <w:tc>
          <w:tcPr>
            <w:tcW w:w="1647" w:type="pct"/>
            <w:gridSpan w:val="2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="000B190E"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>
                    <w:format w:val="Všechna první velká"/>
                  </w:textInput>
                </w:ffData>
              </w:fldChar>
            </w:r>
            <w:bookmarkStart w:id="71" w:name="Text16"/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</w:r>
            <w:r w:rsidR="000B190E"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separate"/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="000B190E"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end"/>
            </w:r>
            <w:bookmarkEnd w:id="71"/>
          </w:p>
        </w:tc>
        <w:tc>
          <w:tcPr>
            <w:tcW w:w="1648" w:type="pct"/>
            <w:gridSpan w:val="4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="000B190E"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72" w:name="Text17"/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</w:r>
            <w:r w:rsidR="000B190E"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separate"/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="000B190E"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end"/>
            </w:r>
            <w:bookmarkEnd w:id="72"/>
          </w:p>
        </w:tc>
        <w:tc>
          <w:tcPr>
            <w:tcW w:w="1705" w:type="pct"/>
            <w:gridSpan w:val="3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="000B190E"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73" w:name="Text18"/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</w:r>
            <w:r w:rsidR="000B190E"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separate"/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="000B190E"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end"/>
            </w:r>
            <w:bookmarkEnd w:id="73"/>
          </w:p>
        </w:tc>
      </w:tr>
      <w:tr w:rsidR="00D913AB" w:rsidRPr="00FA3E37" w:rsidTr="000E0B01">
        <w:tc>
          <w:tcPr>
            <w:tcW w:w="1058" w:type="pct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bookmarkStart w:id="74" w:name="Rozevírací4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74"/>
          </w:p>
        </w:tc>
        <w:tc>
          <w:tcPr>
            <w:tcW w:w="1648" w:type="pct"/>
            <w:gridSpan w:val="3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5" w:name="Text19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75"/>
          </w:p>
        </w:tc>
        <w:tc>
          <w:tcPr>
            <w:tcW w:w="1004" w:type="pct"/>
            <w:gridSpan w:val="3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bookmarkStart w:id="76" w:name="Rozevírací5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76"/>
          </w:p>
        </w:tc>
        <w:tc>
          <w:tcPr>
            <w:tcW w:w="1290" w:type="pct"/>
            <w:gridSpan w:val="2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bookmarkStart w:id="77" w:name="Rozevírací6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77"/>
          </w:p>
        </w:tc>
      </w:tr>
      <w:tr w:rsidR="00D913AB" w:rsidRPr="00FA3E37" w:rsidTr="000E0B01">
        <w:tc>
          <w:tcPr>
            <w:tcW w:w="5000" w:type="pct"/>
            <w:gridSpan w:val="9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8" w:name="Zaškrtávací6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78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9" w:name="Zaškrtávací3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79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0" w:name="Zaškrtávací4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80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1" w:name="Zaškrtávací5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81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2" w:name="Zaškrtávací7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82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83" w:name="Text20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83"/>
          </w:p>
        </w:tc>
      </w:tr>
      <w:tr w:rsidR="00D913AB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4" w:name="Text21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84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bookmarkStart w:id="85" w:name="Rozevírací8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85"/>
          </w:p>
        </w:tc>
        <w:tc>
          <w:tcPr>
            <w:tcW w:w="1075" w:type="pct"/>
            <w:gridSpan w:val="3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bookmarkStart w:id="86" w:name="Rozevírací9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86"/>
          </w:p>
        </w:tc>
        <w:tc>
          <w:tcPr>
            <w:tcW w:w="933" w:type="pct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bookmarkStart w:id="87" w:name="Rozevírací10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87"/>
          </w:p>
        </w:tc>
      </w:tr>
      <w:tr w:rsidR="00D913AB" w:rsidRPr="00FA3E37" w:rsidTr="00FA3E37">
        <w:trPr>
          <w:cantSplit/>
        </w:trPr>
        <w:tc>
          <w:tcPr>
            <w:tcW w:w="1647" w:type="pct"/>
            <w:gridSpan w:val="2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result w:val="1"/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bookmarkStart w:id="88" w:name="Rozevírací11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88"/>
          </w:p>
        </w:tc>
        <w:tc>
          <w:tcPr>
            <w:tcW w:w="915" w:type="pct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bookmarkStart w:id="89" w:name="Rozevírací12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89"/>
          </w:p>
        </w:tc>
        <w:tc>
          <w:tcPr>
            <w:tcW w:w="2438" w:type="pct"/>
            <w:gridSpan w:val="6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Zaškrtávací8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90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Zaškrtávací9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91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92" w:name="Text22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92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D913AB" w:rsidRPr="00FA3E37" w:rsidTr="000E0B01">
        <w:trPr>
          <w:cantSplit/>
        </w:trPr>
        <w:tc>
          <w:tcPr>
            <w:tcW w:w="5000" w:type="pct"/>
            <w:gridSpan w:val="9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93" w:name="Text23"/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93"/>
          </w:p>
        </w:tc>
      </w:tr>
    </w:tbl>
    <w:p w:rsidR="00D251EA" w:rsidRPr="00FA3E37" w:rsidRDefault="00D251EA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94" w:name="_Toc471501298"/>
      <w:r w:rsidRPr="00A404D9">
        <w:t xml:space="preserve">Turnaj </w:t>
      </w:r>
      <w:fldSimple w:instr=" SEQ Turnaj \* ARABIC ">
        <w:r w:rsidR="00A404D9" w:rsidRPr="00A404D9">
          <w:t>26</w:t>
        </w:r>
        <w:bookmarkEnd w:id="94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D251EA" w:rsidRPr="00FA3E37" w:rsidTr="000E0B01">
        <w:tc>
          <w:tcPr>
            <w:tcW w:w="5000" w:type="pct"/>
            <w:gridSpan w:val="9"/>
            <w:shd w:val="clear" w:color="auto" w:fill="FFFF00"/>
          </w:tcPr>
          <w:p w:rsidR="00D251EA" w:rsidRPr="00FA3E37" w:rsidRDefault="009B41A4" w:rsidP="000E0B0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95" w:name="_Toc471502271"/>
            <w:r>
              <w:rPr>
                <w:rStyle w:val="NzevChar"/>
                <w:rFonts w:cstheme="minorHAnsi"/>
                <w:b/>
                <w:sz w:val="24"/>
                <w:szCs w:val="24"/>
              </w:rPr>
              <w:t>(26)</w:t>
            </w:r>
            <w:r w:rsidR="00D251EA" w:rsidRPr="00FA3E37">
              <w:rPr>
                <w:rStyle w:val="NzevChar"/>
                <w:rFonts w:cstheme="minorHAnsi"/>
                <w:b/>
                <w:sz w:val="24"/>
                <w:szCs w:val="24"/>
              </w:rPr>
              <w:t>22. – 2</w:t>
            </w:r>
            <w:r w:rsidR="00406B48" w:rsidRPr="00FA3E37">
              <w:rPr>
                <w:rStyle w:val="NzevChar"/>
                <w:rFonts w:cstheme="minorHAnsi"/>
                <w:b/>
                <w:sz w:val="24"/>
                <w:szCs w:val="24"/>
              </w:rPr>
              <w:t>5</w:t>
            </w:r>
            <w:r w:rsidR="00D251EA" w:rsidRPr="00FA3E37">
              <w:rPr>
                <w:rStyle w:val="NzevChar"/>
                <w:rFonts w:cstheme="minorHAnsi"/>
                <w:b/>
                <w:sz w:val="24"/>
                <w:szCs w:val="24"/>
              </w:rPr>
              <w:t>. 04. 2017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 Kvalifikace na Přebor Prahy ml</w:t>
            </w:r>
            <w:r w:rsidR="00406B48" w:rsidRPr="00FA3E37">
              <w:rPr>
                <w:rStyle w:val="NzevChar"/>
                <w:rFonts w:cstheme="minorHAnsi"/>
                <w:b/>
                <w:sz w:val="24"/>
                <w:szCs w:val="24"/>
              </w:rPr>
              <w:t>adší</w:t>
            </w:r>
            <w:r w:rsidR="000E0B01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 žákyně</w:t>
            </w:r>
            <w:bookmarkEnd w:id="95"/>
            <w:r w:rsidR="000E0B01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D251EA" w:rsidRPr="00FA3E37">
              <w:rPr>
                <w:rFonts w:asciiTheme="minorHAnsi" w:hAnsiTheme="minorHAnsi" w:cstheme="minorHAnsi"/>
                <w:sz w:val="24"/>
                <w:szCs w:val="24"/>
              </w:rPr>
              <w:t>ANO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51EA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D251EA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251EA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D251EA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D251EA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D251EA" w:rsidRPr="00FA3E37" w:rsidTr="00986AA6">
        <w:tc>
          <w:tcPr>
            <w:tcW w:w="1647" w:type="pct"/>
            <w:gridSpan w:val="2"/>
          </w:tcPr>
          <w:p w:rsidR="00D251EA" w:rsidRPr="00FA3E37" w:rsidRDefault="00D251EA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D251EA" w:rsidRPr="00FA3E37" w:rsidRDefault="00D251EA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D251EA" w:rsidRPr="00FA3E37" w:rsidRDefault="00D251EA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D251EA" w:rsidRPr="00FA3E37" w:rsidTr="000E0B01">
        <w:tc>
          <w:tcPr>
            <w:tcW w:w="1058" w:type="pct"/>
          </w:tcPr>
          <w:p w:rsidR="00D251EA" w:rsidRPr="00FA3E37" w:rsidRDefault="00D251EA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D251EA" w:rsidRPr="00FA3E37" w:rsidRDefault="00D251EA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D251EA" w:rsidRPr="00FA3E37" w:rsidRDefault="00D251EA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D251EA" w:rsidRPr="00FA3E37" w:rsidRDefault="00D251EA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D251EA" w:rsidRPr="00FA3E37" w:rsidTr="000E0B01">
        <w:tc>
          <w:tcPr>
            <w:tcW w:w="5000" w:type="pct"/>
            <w:gridSpan w:val="9"/>
          </w:tcPr>
          <w:p w:rsidR="00D251EA" w:rsidRPr="00FA3E37" w:rsidRDefault="00D251EA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D251EA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D251EA" w:rsidRPr="00FA3E37" w:rsidRDefault="00D251EA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D251EA" w:rsidRPr="00FA3E37" w:rsidRDefault="00D251EA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D251EA" w:rsidRPr="00FA3E37" w:rsidRDefault="00D251EA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D251EA" w:rsidRPr="00FA3E37" w:rsidRDefault="00D251EA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D251EA" w:rsidRPr="00FA3E37" w:rsidTr="00986AA6">
        <w:trPr>
          <w:cantSplit/>
        </w:trPr>
        <w:tc>
          <w:tcPr>
            <w:tcW w:w="1647" w:type="pct"/>
            <w:gridSpan w:val="2"/>
          </w:tcPr>
          <w:p w:rsidR="00D251EA" w:rsidRPr="00FA3E37" w:rsidRDefault="00D251EA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D251EA" w:rsidRPr="00FA3E37" w:rsidRDefault="00D251EA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D251EA" w:rsidRPr="00FA3E37" w:rsidRDefault="00D251EA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D251EA" w:rsidRPr="00FA3E37" w:rsidTr="000E0B01">
        <w:trPr>
          <w:cantSplit/>
        </w:trPr>
        <w:tc>
          <w:tcPr>
            <w:tcW w:w="5000" w:type="pct"/>
            <w:gridSpan w:val="9"/>
          </w:tcPr>
          <w:p w:rsidR="00D251EA" w:rsidRPr="00FA3E37" w:rsidRDefault="00D251EA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D251EA" w:rsidRPr="00FA3E37" w:rsidRDefault="00D251EA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96" w:name="_Toc471501299"/>
      <w:r w:rsidRPr="00A404D9">
        <w:t xml:space="preserve">Turnaj </w:t>
      </w:r>
      <w:fldSimple w:instr=" SEQ Turnaj \* ARABIC ">
        <w:r w:rsidR="00A404D9" w:rsidRPr="00A404D9">
          <w:t>27</w:t>
        </w:r>
        <w:bookmarkEnd w:id="96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27708B" w:rsidRPr="00FA3E37" w:rsidTr="003A7634">
        <w:tc>
          <w:tcPr>
            <w:tcW w:w="5000" w:type="pct"/>
            <w:gridSpan w:val="9"/>
            <w:shd w:val="clear" w:color="auto" w:fill="FFFF00"/>
          </w:tcPr>
          <w:p w:rsidR="0027708B" w:rsidRPr="00FA3E37" w:rsidRDefault="009B41A4" w:rsidP="0027708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97" w:name="_Toc471502272"/>
            <w:r>
              <w:rPr>
                <w:rStyle w:val="NzevChar"/>
                <w:rFonts w:cstheme="minorHAnsi"/>
                <w:b/>
                <w:sz w:val="24"/>
                <w:szCs w:val="24"/>
              </w:rPr>
              <w:t>(27)</w:t>
            </w:r>
            <w:r w:rsidR="0027708B" w:rsidRPr="00FA3E37">
              <w:rPr>
                <w:rStyle w:val="NzevChar"/>
                <w:rFonts w:cstheme="minorHAnsi"/>
                <w:b/>
                <w:sz w:val="24"/>
                <w:szCs w:val="24"/>
              </w:rPr>
              <w:t>22. – 2</w:t>
            </w:r>
            <w:r w:rsidR="00406B48" w:rsidRPr="00FA3E37">
              <w:rPr>
                <w:rStyle w:val="NzevChar"/>
                <w:rFonts w:cstheme="minorHAnsi"/>
                <w:b/>
                <w:sz w:val="24"/>
                <w:szCs w:val="24"/>
              </w:rPr>
              <w:t>5</w:t>
            </w:r>
            <w:r w:rsidR="0027708B" w:rsidRPr="00FA3E37">
              <w:rPr>
                <w:rStyle w:val="NzevChar"/>
                <w:rFonts w:cstheme="minorHAnsi"/>
                <w:b/>
                <w:sz w:val="24"/>
                <w:szCs w:val="24"/>
              </w:rPr>
              <w:t>. 04. 2017</w:t>
            </w:r>
            <w:r w:rsidR="00FA3E37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 </w:t>
            </w:r>
            <w:r w:rsidR="0027708B" w:rsidRPr="00FA3E37">
              <w:rPr>
                <w:rStyle w:val="NzevChar"/>
                <w:rFonts w:cstheme="minorHAnsi"/>
                <w:b/>
                <w:sz w:val="24"/>
                <w:szCs w:val="24"/>
              </w:rPr>
              <w:t>Kvalifikace</w:t>
            </w:r>
            <w:r w:rsidR="0031424F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 na Přebor Prahy</w:t>
            </w:r>
            <w:r w:rsidR="0027708B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 dorostenci</w:t>
            </w:r>
            <w:bookmarkEnd w:id="97"/>
            <w:r w:rsidR="0027708B" w:rsidRPr="00FA3E37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r w:rsidR="0027708B" w:rsidRPr="00FA3E37">
              <w:rPr>
                <w:rFonts w:asciiTheme="minorHAnsi" w:hAnsiTheme="minorHAnsi" w:cstheme="minorHAnsi"/>
                <w:sz w:val="24"/>
                <w:szCs w:val="24"/>
              </w:rPr>
              <w:t>ANO</w:t>
            </w:r>
            <w:r w:rsidR="0027708B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708B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27708B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27708B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27708B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7708B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27708B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27708B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27708B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27708B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27708B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27708B" w:rsidRPr="00FA3E37" w:rsidTr="00986AA6">
        <w:tc>
          <w:tcPr>
            <w:tcW w:w="1647" w:type="pct"/>
            <w:gridSpan w:val="2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>
                    <w:format w:val="Všechna první velká"/>
                  </w:textInput>
                </w:ffData>
              </w:fldChar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instrText xml:space="preserve"> FORMTEXT </w:instrTex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separate"/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instrText xml:space="preserve"> FORMTEXT </w:instrTex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separate"/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instrText xml:space="preserve"> FORMTEXT </w:instrTex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separate"/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end"/>
            </w:r>
          </w:p>
        </w:tc>
      </w:tr>
      <w:tr w:rsidR="0027708B" w:rsidRPr="00FA3E37" w:rsidTr="003A7634">
        <w:tc>
          <w:tcPr>
            <w:tcW w:w="1058" w:type="pct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27708B" w:rsidRPr="00FA3E37" w:rsidTr="003A7634">
        <w:tc>
          <w:tcPr>
            <w:tcW w:w="5000" w:type="pct"/>
            <w:gridSpan w:val="9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27708B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27708B" w:rsidRPr="00FA3E37" w:rsidTr="00986AA6">
        <w:trPr>
          <w:cantSplit/>
        </w:trPr>
        <w:tc>
          <w:tcPr>
            <w:tcW w:w="1647" w:type="pct"/>
            <w:gridSpan w:val="2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result w:val="1"/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27708B" w:rsidRPr="00FA3E37" w:rsidTr="003A7634">
        <w:trPr>
          <w:cantSplit/>
        </w:trPr>
        <w:tc>
          <w:tcPr>
            <w:tcW w:w="5000" w:type="pct"/>
            <w:gridSpan w:val="9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27708B" w:rsidRPr="00FA3E37" w:rsidRDefault="0027708B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98" w:name="_Toc471501300"/>
      <w:r w:rsidRPr="00A404D9">
        <w:t xml:space="preserve">Turnaj </w:t>
      </w:r>
      <w:fldSimple w:instr=" SEQ Turnaj \* ARABIC ">
        <w:r w:rsidR="00A404D9" w:rsidRPr="00A404D9">
          <w:t>28</w:t>
        </w:r>
        <w:bookmarkEnd w:id="98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27708B" w:rsidRPr="00FA3E37" w:rsidTr="003A7634">
        <w:tc>
          <w:tcPr>
            <w:tcW w:w="5000" w:type="pct"/>
            <w:gridSpan w:val="9"/>
            <w:shd w:val="clear" w:color="auto" w:fill="FFFF00"/>
          </w:tcPr>
          <w:p w:rsidR="0027708B" w:rsidRPr="00FA3E37" w:rsidRDefault="009B41A4" w:rsidP="0027708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99" w:name="_Toc471502273"/>
            <w:r>
              <w:rPr>
                <w:rStyle w:val="NzevChar"/>
                <w:rFonts w:cstheme="minorHAnsi"/>
                <w:b/>
                <w:sz w:val="24"/>
                <w:szCs w:val="24"/>
              </w:rPr>
              <w:t>(28)</w:t>
            </w:r>
            <w:r w:rsidR="0027708B" w:rsidRPr="00FA3E37">
              <w:rPr>
                <w:rStyle w:val="NzevChar"/>
                <w:rFonts w:cstheme="minorHAnsi"/>
                <w:b/>
                <w:sz w:val="24"/>
                <w:szCs w:val="24"/>
              </w:rPr>
              <w:t>22. – 2</w:t>
            </w:r>
            <w:r w:rsidR="00406B48" w:rsidRPr="00FA3E37">
              <w:rPr>
                <w:rStyle w:val="NzevChar"/>
                <w:rFonts w:cstheme="minorHAnsi"/>
                <w:b/>
                <w:sz w:val="24"/>
                <w:szCs w:val="24"/>
              </w:rPr>
              <w:t>5</w:t>
            </w:r>
            <w:r w:rsidR="00FA3E37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. 04. 2017 </w:t>
            </w:r>
            <w:r w:rsidR="0027708B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Kvalifikace </w:t>
            </w:r>
            <w:r w:rsidR="0031424F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na Přebor Prahy </w:t>
            </w:r>
            <w:r w:rsidR="0027708B" w:rsidRPr="00FA3E37">
              <w:rPr>
                <w:rStyle w:val="NzevChar"/>
                <w:rFonts w:cstheme="minorHAnsi"/>
                <w:b/>
                <w:sz w:val="24"/>
                <w:szCs w:val="24"/>
              </w:rPr>
              <w:t>dorostenky</w:t>
            </w:r>
            <w:bookmarkEnd w:id="99"/>
            <w:r w:rsidR="0027708B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ANO</w:t>
            </w:r>
            <w:r w:rsidR="0027708B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708B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27708B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27708B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27708B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7708B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27708B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27708B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27708B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27708B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27708B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27708B" w:rsidRPr="00FA3E37" w:rsidTr="00986AA6">
        <w:tc>
          <w:tcPr>
            <w:tcW w:w="1647" w:type="pct"/>
            <w:gridSpan w:val="2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>
                    <w:format w:val="Všechna první velká"/>
                  </w:textInput>
                </w:ffData>
              </w:fldChar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instrText xml:space="preserve"> FORMTEXT </w:instrTex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separate"/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instrText xml:space="preserve"> FORMTEXT </w:instrTex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separate"/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instrText xml:space="preserve"> FORMTEXT </w:instrTex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separate"/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t> </w:t>
            </w:r>
            <w:r w:rsidRPr="00FA3E37">
              <w:rPr>
                <w:rStyle w:val="Nadpis1Char"/>
                <w:rFonts w:cstheme="minorHAnsi"/>
                <w:b w:val="0"/>
                <w:sz w:val="24"/>
                <w:szCs w:val="24"/>
              </w:rPr>
              <w:fldChar w:fldCharType="end"/>
            </w:r>
          </w:p>
        </w:tc>
      </w:tr>
      <w:tr w:rsidR="0027708B" w:rsidRPr="00FA3E37" w:rsidTr="003A7634">
        <w:tc>
          <w:tcPr>
            <w:tcW w:w="1058" w:type="pct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27708B" w:rsidRPr="00FA3E37" w:rsidTr="003A7634">
        <w:tc>
          <w:tcPr>
            <w:tcW w:w="5000" w:type="pct"/>
            <w:gridSpan w:val="9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27708B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27708B" w:rsidRPr="00FA3E37" w:rsidTr="00986AA6">
        <w:trPr>
          <w:cantSplit/>
        </w:trPr>
        <w:tc>
          <w:tcPr>
            <w:tcW w:w="1647" w:type="pct"/>
            <w:gridSpan w:val="2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result w:val="1"/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27708B" w:rsidRPr="00FA3E37" w:rsidTr="003A7634">
        <w:trPr>
          <w:cantSplit/>
        </w:trPr>
        <w:tc>
          <w:tcPr>
            <w:tcW w:w="5000" w:type="pct"/>
            <w:gridSpan w:val="9"/>
          </w:tcPr>
          <w:p w:rsidR="0027708B" w:rsidRPr="00FA3E37" w:rsidRDefault="0027708B" w:rsidP="003A7634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27708B" w:rsidRPr="00FA3E37" w:rsidRDefault="0027708B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100" w:name="_Toc471501301"/>
      <w:r w:rsidRPr="00A404D9">
        <w:t xml:space="preserve">Turnaj </w:t>
      </w:r>
      <w:fldSimple w:instr=" SEQ Turnaj \* ARABIC ">
        <w:r w:rsidR="00A404D9" w:rsidRPr="00A404D9">
          <w:t>29</w:t>
        </w:r>
        <w:bookmarkEnd w:id="100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D913AB" w:rsidRPr="00FA3E37" w:rsidTr="000E0B01">
        <w:tc>
          <w:tcPr>
            <w:tcW w:w="5000" w:type="pct"/>
            <w:gridSpan w:val="9"/>
            <w:shd w:val="clear" w:color="auto" w:fill="FFFF00"/>
          </w:tcPr>
          <w:p w:rsidR="00D913AB" w:rsidRPr="00FA3E37" w:rsidRDefault="009B41A4" w:rsidP="000E0B01">
            <w:pPr>
              <w:jc w:val="both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bookmarkStart w:id="101" w:name="_Toc471502274"/>
            <w:r>
              <w:rPr>
                <w:rStyle w:val="NzevChar"/>
                <w:rFonts w:cstheme="minorHAnsi"/>
                <w:b/>
                <w:sz w:val="24"/>
                <w:szCs w:val="24"/>
              </w:rPr>
              <w:t>(29)</w:t>
            </w:r>
            <w:r w:rsidR="00FA3E37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13. – 15. 5. 2017 </w:t>
            </w:r>
            <w:r w:rsidR="00D913AB" w:rsidRPr="00FA3E37">
              <w:rPr>
                <w:rStyle w:val="NzevChar"/>
                <w:rFonts w:cstheme="minorHAnsi"/>
                <w:b/>
                <w:sz w:val="24"/>
                <w:szCs w:val="24"/>
              </w:rPr>
              <w:t>Přebor Prahy jednotlivců mladší žáci</w:t>
            </w:r>
            <w:bookmarkEnd w:id="101"/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ANO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D913AB" w:rsidRPr="00FA3E37" w:rsidTr="00986AA6">
        <w:tc>
          <w:tcPr>
            <w:tcW w:w="1647" w:type="pct"/>
            <w:gridSpan w:val="2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D913AB" w:rsidRPr="00FA3E37" w:rsidTr="000E0B01">
        <w:tc>
          <w:tcPr>
            <w:tcW w:w="1058" w:type="pct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result w:val="2"/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D913AB" w:rsidRPr="00FA3E37" w:rsidTr="000E0B01">
        <w:tc>
          <w:tcPr>
            <w:tcW w:w="5000" w:type="pct"/>
            <w:gridSpan w:val="9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D913AB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D913AB" w:rsidRPr="00FA3E37" w:rsidTr="00986AA6">
        <w:trPr>
          <w:cantSplit/>
        </w:trPr>
        <w:tc>
          <w:tcPr>
            <w:tcW w:w="1647" w:type="pct"/>
            <w:gridSpan w:val="2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result w:val="1"/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result w:val="19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D913AB" w:rsidRPr="00FA3E37" w:rsidTr="000E0B01">
        <w:trPr>
          <w:cantSplit/>
        </w:trPr>
        <w:tc>
          <w:tcPr>
            <w:tcW w:w="5000" w:type="pct"/>
            <w:gridSpan w:val="9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0E0B01" w:rsidRPr="00FA3E37" w:rsidRDefault="000E0B01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102" w:name="_Toc471501302"/>
      <w:r w:rsidRPr="00A404D9">
        <w:t xml:space="preserve">Turnaj </w:t>
      </w:r>
      <w:fldSimple w:instr=" SEQ Turnaj \* ARABIC ">
        <w:r w:rsidR="00A404D9" w:rsidRPr="00A404D9">
          <w:t>30</w:t>
        </w:r>
        <w:bookmarkEnd w:id="102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4170C9" w:rsidRPr="00FA3E37" w:rsidTr="00EB1108">
        <w:tc>
          <w:tcPr>
            <w:tcW w:w="5000" w:type="pct"/>
            <w:gridSpan w:val="9"/>
            <w:shd w:val="clear" w:color="auto" w:fill="FFFF00"/>
          </w:tcPr>
          <w:p w:rsidR="004170C9" w:rsidRPr="00FA3E37" w:rsidRDefault="009B41A4" w:rsidP="00D913AB">
            <w:pPr>
              <w:tabs>
                <w:tab w:val="left" w:pos="1380"/>
                <w:tab w:val="center" w:pos="484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bookmarkStart w:id="103" w:name="_Toc471502275"/>
            <w:r>
              <w:rPr>
                <w:rStyle w:val="NzevChar"/>
                <w:rFonts w:cstheme="minorHAnsi"/>
                <w:b/>
                <w:sz w:val="24"/>
                <w:szCs w:val="24"/>
              </w:rPr>
              <w:t>(30)</w:t>
            </w:r>
            <w:r w:rsidR="00D913AB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13. – 15. 05. 2017 </w:t>
            </w:r>
            <w:r w:rsidR="00970C04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Přebor </w:t>
            </w:r>
            <w:r w:rsidR="0031424F" w:rsidRPr="00FA3E37">
              <w:rPr>
                <w:rStyle w:val="NzevChar"/>
                <w:rFonts w:cstheme="minorHAnsi"/>
                <w:b/>
                <w:sz w:val="24"/>
                <w:szCs w:val="24"/>
              </w:rPr>
              <w:t>Prahy jednotlivců mladší</w:t>
            </w:r>
            <w:r w:rsidR="00187F58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 žák</w:t>
            </w:r>
            <w:r w:rsidR="00D913AB" w:rsidRPr="00FA3E37">
              <w:rPr>
                <w:rStyle w:val="NzevChar"/>
                <w:rFonts w:cstheme="minorHAnsi"/>
                <w:b/>
                <w:sz w:val="24"/>
                <w:szCs w:val="24"/>
              </w:rPr>
              <w:t>y</w:t>
            </w:r>
            <w:r w:rsidR="0031424F" w:rsidRPr="00FA3E37">
              <w:rPr>
                <w:rStyle w:val="NzevChar"/>
                <w:rFonts w:cstheme="minorHAnsi"/>
                <w:b/>
                <w:sz w:val="24"/>
                <w:szCs w:val="24"/>
              </w:rPr>
              <w:t>ně</w:t>
            </w:r>
            <w:bookmarkEnd w:id="103"/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>ANO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7F58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1058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4170C9" w:rsidRPr="00FA3E37" w:rsidTr="004170C9">
        <w:trPr>
          <w:cantSplit/>
        </w:trPr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4170C9" w:rsidRPr="00FA3E37" w:rsidRDefault="004170C9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104" w:name="_Toc471501303"/>
      <w:r w:rsidRPr="00A404D9">
        <w:t xml:space="preserve">Turnaj </w:t>
      </w:r>
      <w:fldSimple w:instr=" SEQ Turnaj \* ARABIC ">
        <w:r w:rsidR="00A404D9" w:rsidRPr="00A404D9">
          <w:t>31</w:t>
        </w:r>
        <w:bookmarkEnd w:id="104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D913AB" w:rsidRPr="00FA3E37" w:rsidTr="000E0B01">
        <w:tc>
          <w:tcPr>
            <w:tcW w:w="5000" w:type="pct"/>
            <w:gridSpan w:val="9"/>
            <w:shd w:val="clear" w:color="auto" w:fill="FFFF00"/>
          </w:tcPr>
          <w:p w:rsidR="00D913AB" w:rsidRPr="00FA3E37" w:rsidRDefault="009B41A4" w:rsidP="000E0B01">
            <w:pPr>
              <w:jc w:val="both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bookmarkStart w:id="105" w:name="_Toc471502276"/>
            <w:r>
              <w:rPr>
                <w:rStyle w:val="NzevChar"/>
                <w:rFonts w:cstheme="minorHAnsi"/>
                <w:b/>
                <w:sz w:val="24"/>
                <w:szCs w:val="24"/>
              </w:rPr>
              <w:t>(31)</w:t>
            </w:r>
            <w:r w:rsidR="00D913AB" w:rsidRPr="00FA3E37">
              <w:rPr>
                <w:rStyle w:val="NzevChar"/>
                <w:rFonts w:cstheme="minorHAnsi"/>
                <w:b/>
                <w:sz w:val="24"/>
                <w:szCs w:val="24"/>
              </w:rPr>
              <w:t>03. – 05. 0</w:t>
            </w:r>
            <w:r w:rsidR="00FA3E37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6. 2017 </w:t>
            </w:r>
            <w:r w:rsidR="00342C07" w:rsidRPr="00FA3E37">
              <w:rPr>
                <w:rStyle w:val="NzevChar"/>
                <w:rFonts w:cstheme="minorHAnsi"/>
                <w:b/>
                <w:sz w:val="24"/>
                <w:szCs w:val="24"/>
              </w:rPr>
              <w:t>Přebor Prahy</w:t>
            </w:r>
            <w:r w:rsidR="00D913AB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 </w:t>
            </w:r>
            <w:r w:rsidR="0031424F" w:rsidRPr="00FA3E37">
              <w:rPr>
                <w:rStyle w:val="NzevChar"/>
                <w:rFonts w:cstheme="minorHAnsi"/>
                <w:b/>
                <w:sz w:val="24"/>
                <w:szCs w:val="24"/>
              </w:rPr>
              <w:t>jednotlivců s</w:t>
            </w:r>
            <w:r w:rsidR="00D913AB" w:rsidRPr="00FA3E37">
              <w:rPr>
                <w:rStyle w:val="NzevChar"/>
                <w:rFonts w:cstheme="minorHAnsi"/>
                <w:b/>
                <w:sz w:val="24"/>
                <w:szCs w:val="24"/>
              </w:rPr>
              <w:t>tarší žáci</w:t>
            </w:r>
            <w:bookmarkEnd w:id="105"/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ANO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D913AB" w:rsidRPr="00FA3E37" w:rsidTr="00986AA6">
        <w:tc>
          <w:tcPr>
            <w:tcW w:w="1647" w:type="pct"/>
            <w:gridSpan w:val="2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D913AB" w:rsidRPr="00FA3E37" w:rsidTr="000E0B01">
        <w:tc>
          <w:tcPr>
            <w:tcW w:w="1058" w:type="pct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D913AB" w:rsidRPr="00FA3E37" w:rsidTr="000E0B01">
        <w:tc>
          <w:tcPr>
            <w:tcW w:w="5000" w:type="pct"/>
            <w:gridSpan w:val="9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D913AB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D913AB" w:rsidRPr="00FA3E37" w:rsidTr="00986AA6">
        <w:trPr>
          <w:cantSplit/>
        </w:trPr>
        <w:tc>
          <w:tcPr>
            <w:tcW w:w="1647" w:type="pct"/>
            <w:gridSpan w:val="2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D913AB" w:rsidRPr="00FA3E37" w:rsidTr="000E0B01">
        <w:trPr>
          <w:cantSplit/>
        </w:trPr>
        <w:tc>
          <w:tcPr>
            <w:tcW w:w="5000" w:type="pct"/>
            <w:gridSpan w:val="9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D913AB" w:rsidRPr="00FA3E37" w:rsidRDefault="00D913AB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106" w:name="_Toc471501304"/>
      <w:r w:rsidRPr="00A404D9">
        <w:t xml:space="preserve">Turnaj </w:t>
      </w:r>
      <w:fldSimple w:instr=" SEQ Turnaj \* ARABIC ">
        <w:r w:rsidR="00A404D9" w:rsidRPr="00A404D9">
          <w:t>32</w:t>
        </w:r>
        <w:bookmarkEnd w:id="106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4170C9" w:rsidRPr="00FA3E37" w:rsidTr="00EB1108">
        <w:tc>
          <w:tcPr>
            <w:tcW w:w="5000" w:type="pct"/>
            <w:gridSpan w:val="9"/>
            <w:shd w:val="clear" w:color="auto" w:fill="FFFF00"/>
          </w:tcPr>
          <w:p w:rsidR="004170C9" w:rsidRPr="00FA3E37" w:rsidRDefault="009B41A4" w:rsidP="00710BE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107" w:name="_Toc471502277"/>
            <w:r>
              <w:rPr>
                <w:rStyle w:val="NzevChar"/>
                <w:rFonts w:cstheme="minorHAnsi"/>
                <w:b/>
                <w:sz w:val="24"/>
                <w:szCs w:val="24"/>
              </w:rPr>
              <w:t>(32)</w:t>
            </w:r>
            <w:r w:rsidR="00710BE2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03. – 05. 06. 2017 </w:t>
            </w:r>
            <w:r w:rsidR="00970C04" w:rsidRPr="00FA3E37">
              <w:rPr>
                <w:rStyle w:val="NzevChar"/>
                <w:rFonts w:cstheme="minorHAnsi"/>
                <w:b/>
                <w:sz w:val="24"/>
                <w:szCs w:val="24"/>
              </w:rPr>
              <w:t>Přebor</w:t>
            </w:r>
            <w:r w:rsidR="00F17E59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 Prahy</w:t>
            </w:r>
            <w:r w:rsidR="0031424F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 jednotlivců</w:t>
            </w:r>
            <w:r w:rsidR="00F17E59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 starších žák</w:t>
            </w:r>
            <w:r w:rsidR="00970C04" w:rsidRPr="00FA3E37">
              <w:rPr>
                <w:rStyle w:val="NzevChar"/>
                <w:rFonts w:cstheme="minorHAnsi"/>
                <w:b/>
                <w:sz w:val="24"/>
                <w:szCs w:val="24"/>
              </w:rPr>
              <w:t>yň</w:t>
            </w:r>
            <w:bookmarkEnd w:id="107"/>
            <w:r w:rsidR="00F17E5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>ANO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17E5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1058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4170C9" w:rsidRPr="00FA3E37" w:rsidTr="004170C9">
        <w:trPr>
          <w:cantSplit/>
        </w:trPr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4170C9" w:rsidRPr="00FA3E37" w:rsidRDefault="004170C9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108" w:name="_Toc471501305"/>
      <w:r w:rsidRPr="00A404D9">
        <w:t xml:space="preserve">Turnaj </w:t>
      </w:r>
      <w:fldSimple w:instr=" SEQ Turnaj \* ARABIC ">
        <w:r w:rsidR="00A404D9" w:rsidRPr="00A404D9">
          <w:t>33</w:t>
        </w:r>
        <w:bookmarkEnd w:id="108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D913AB" w:rsidRPr="00FA3E37" w:rsidTr="000E0B01">
        <w:tc>
          <w:tcPr>
            <w:tcW w:w="5000" w:type="pct"/>
            <w:gridSpan w:val="9"/>
            <w:shd w:val="clear" w:color="auto" w:fill="FFFF00"/>
          </w:tcPr>
          <w:p w:rsidR="00D913AB" w:rsidRPr="00FA3E37" w:rsidRDefault="009B41A4" w:rsidP="00710BE2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109" w:name="_Toc471502278"/>
            <w:r>
              <w:rPr>
                <w:rStyle w:val="NzevChar"/>
                <w:rFonts w:cstheme="minorHAnsi"/>
                <w:b/>
                <w:sz w:val="24"/>
                <w:szCs w:val="24"/>
              </w:rPr>
              <w:t>(33)</w:t>
            </w:r>
            <w:r w:rsidR="00D913AB" w:rsidRPr="00FA3E37">
              <w:rPr>
                <w:rStyle w:val="NzevChar"/>
                <w:rFonts w:cstheme="minorHAnsi"/>
                <w:b/>
                <w:sz w:val="24"/>
                <w:szCs w:val="24"/>
              </w:rPr>
              <w:t>13. -15. 05. 2017</w:t>
            </w:r>
            <w:r w:rsidR="00710BE2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 </w:t>
            </w:r>
            <w:r w:rsidR="00D913AB" w:rsidRPr="00FA3E37">
              <w:rPr>
                <w:rStyle w:val="NzevChar"/>
                <w:rFonts w:cstheme="minorHAnsi"/>
                <w:b/>
                <w:sz w:val="24"/>
                <w:szCs w:val="24"/>
              </w:rPr>
              <w:t>Přebor Prahy jednotlivců dorost</w:t>
            </w:r>
            <w:r w:rsidR="00710BE2" w:rsidRPr="00FA3E37">
              <w:rPr>
                <w:rStyle w:val="NzevChar"/>
                <w:rFonts w:cstheme="minorHAnsi"/>
                <w:b/>
                <w:sz w:val="24"/>
                <w:szCs w:val="24"/>
              </w:rPr>
              <w:t>enci</w:t>
            </w:r>
            <w:bookmarkEnd w:id="109"/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 ANO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D913AB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D913AB" w:rsidRPr="00FA3E37" w:rsidTr="00986AA6">
        <w:tc>
          <w:tcPr>
            <w:tcW w:w="1647" w:type="pct"/>
            <w:gridSpan w:val="2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D913AB" w:rsidRPr="00FA3E37" w:rsidTr="000E0B01">
        <w:tc>
          <w:tcPr>
            <w:tcW w:w="1058" w:type="pct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D913AB" w:rsidRPr="00FA3E37" w:rsidTr="000E0B01">
        <w:tc>
          <w:tcPr>
            <w:tcW w:w="5000" w:type="pct"/>
            <w:gridSpan w:val="9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D913AB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D913AB" w:rsidRPr="00FA3E37" w:rsidTr="00986AA6">
        <w:trPr>
          <w:cantSplit/>
        </w:trPr>
        <w:tc>
          <w:tcPr>
            <w:tcW w:w="1647" w:type="pct"/>
            <w:gridSpan w:val="2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D913AB" w:rsidRPr="00FA3E37" w:rsidTr="000E0B01">
        <w:trPr>
          <w:cantSplit/>
        </w:trPr>
        <w:tc>
          <w:tcPr>
            <w:tcW w:w="5000" w:type="pct"/>
            <w:gridSpan w:val="9"/>
          </w:tcPr>
          <w:p w:rsidR="00D913AB" w:rsidRPr="00FA3E37" w:rsidRDefault="00D913AB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D913AB" w:rsidRPr="00FA3E37" w:rsidRDefault="00D913AB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110" w:name="_Toc471501306"/>
      <w:r w:rsidRPr="00A404D9">
        <w:t xml:space="preserve">Turnaj </w:t>
      </w:r>
      <w:fldSimple w:instr=" SEQ Turnaj \* ARABIC ">
        <w:r w:rsidR="00A404D9" w:rsidRPr="00A404D9">
          <w:t>34</w:t>
        </w:r>
        <w:bookmarkEnd w:id="110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4170C9" w:rsidRPr="00FA3E37" w:rsidTr="00EB1108">
        <w:tc>
          <w:tcPr>
            <w:tcW w:w="5000" w:type="pct"/>
            <w:gridSpan w:val="9"/>
            <w:shd w:val="clear" w:color="auto" w:fill="FFFF00"/>
          </w:tcPr>
          <w:p w:rsidR="004170C9" w:rsidRPr="00FA3E37" w:rsidRDefault="009B41A4" w:rsidP="00D913A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111" w:name="_Toc471502279"/>
            <w:r>
              <w:rPr>
                <w:rStyle w:val="NzevChar"/>
                <w:rFonts w:cstheme="minorHAnsi"/>
                <w:b/>
                <w:sz w:val="24"/>
                <w:szCs w:val="24"/>
              </w:rPr>
              <w:t>(34)</w:t>
            </w:r>
            <w:r w:rsidR="00D913AB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13. – 15. 05. 2017 </w:t>
            </w:r>
            <w:r w:rsidR="00970C04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Přebor </w:t>
            </w:r>
            <w:r w:rsidR="00F17E59" w:rsidRPr="00FA3E37">
              <w:rPr>
                <w:rStyle w:val="NzevChar"/>
                <w:rFonts w:cstheme="minorHAnsi"/>
                <w:b/>
                <w:sz w:val="24"/>
                <w:szCs w:val="24"/>
              </w:rPr>
              <w:t>Prahy</w:t>
            </w:r>
            <w:r w:rsidR="00D8792E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 jednotlivců</w:t>
            </w:r>
            <w:r w:rsidR="00F17E59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 </w:t>
            </w:r>
            <w:r w:rsidR="00970C04" w:rsidRPr="00FA3E37">
              <w:rPr>
                <w:rStyle w:val="NzevChar"/>
                <w:rFonts w:cstheme="minorHAnsi"/>
                <w:b/>
                <w:sz w:val="24"/>
                <w:szCs w:val="24"/>
              </w:rPr>
              <w:t>dorostenk</w:t>
            </w:r>
            <w:r w:rsidR="00342C07" w:rsidRPr="00FA3E37">
              <w:rPr>
                <w:rStyle w:val="NzevChar"/>
                <w:rFonts w:cstheme="minorHAnsi"/>
                <w:b/>
                <w:sz w:val="24"/>
                <w:szCs w:val="24"/>
              </w:rPr>
              <w:t>y</w:t>
            </w:r>
            <w:bookmarkEnd w:id="111"/>
            <w:r w:rsidR="00F17E5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>ANO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17E5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1058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>Stravování:</w:t>
            </w:r>
            <w:r w:rsidR="00CB2E36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>Ubytování:</w:t>
            </w:r>
            <w:r w:rsidR="00CB2E36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4170C9" w:rsidRPr="00FA3E37" w:rsidTr="004170C9">
        <w:trPr>
          <w:cantSplit/>
        </w:trPr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4170C9" w:rsidRPr="00FA3E37" w:rsidRDefault="004170C9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112" w:name="_Toc471501307"/>
      <w:r w:rsidRPr="00A404D9">
        <w:t xml:space="preserve">Turnaj </w:t>
      </w:r>
      <w:fldSimple w:instr=" SEQ Turnaj \* ARABIC ">
        <w:r w:rsidR="00A404D9" w:rsidRPr="00A404D9">
          <w:t>35</w:t>
        </w:r>
        <w:bookmarkEnd w:id="112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710BE2" w:rsidRPr="00FA3E37" w:rsidTr="000E0B01">
        <w:tc>
          <w:tcPr>
            <w:tcW w:w="5000" w:type="pct"/>
            <w:gridSpan w:val="9"/>
            <w:shd w:val="clear" w:color="auto" w:fill="FFFF00"/>
          </w:tcPr>
          <w:p w:rsidR="00710BE2" w:rsidRPr="00FA3E37" w:rsidRDefault="009B41A4" w:rsidP="00710BE2">
            <w:pPr>
              <w:jc w:val="both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bookmarkStart w:id="113" w:name="_Toc471502280"/>
            <w:r>
              <w:rPr>
                <w:rStyle w:val="NzevChar"/>
                <w:rFonts w:cstheme="minorHAnsi"/>
                <w:b/>
                <w:sz w:val="24"/>
                <w:szCs w:val="24"/>
              </w:rPr>
              <w:t>(35)</w:t>
            </w:r>
            <w:r w:rsidR="00710BE2" w:rsidRPr="00FA3E37">
              <w:rPr>
                <w:rStyle w:val="NzevChar"/>
                <w:rFonts w:cstheme="minorHAnsi"/>
                <w:b/>
                <w:sz w:val="24"/>
                <w:szCs w:val="24"/>
              </w:rPr>
              <w:t>03. – 05. 06. 2017 Přebor Prahy</w:t>
            </w:r>
            <w:r w:rsidR="00D8792E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 jednotlivců</w:t>
            </w:r>
            <w:r w:rsidR="00710BE2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 muži</w:t>
            </w:r>
            <w:bookmarkEnd w:id="113"/>
            <w:r w:rsidR="00710BE2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ANO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10BE2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710BE2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10BE2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710BE2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710BE2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710BE2" w:rsidRPr="00FA3E37" w:rsidTr="00986AA6">
        <w:tc>
          <w:tcPr>
            <w:tcW w:w="1647" w:type="pct"/>
            <w:gridSpan w:val="2"/>
          </w:tcPr>
          <w:p w:rsidR="00710BE2" w:rsidRPr="00FA3E37" w:rsidRDefault="00710BE2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710BE2" w:rsidRPr="00FA3E37" w:rsidRDefault="00710BE2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710BE2" w:rsidRPr="00FA3E37" w:rsidRDefault="00710BE2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710BE2" w:rsidRPr="00FA3E37" w:rsidTr="000E0B01">
        <w:tc>
          <w:tcPr>
            <w:tcW w:w="1058" w:type="pct"/>
          </w:tcPr>
          <w:p w:rsidR="00710BE2" w:rsidRPr="00FA3E37" w:rsidRDefault="00710BE2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710BE2" w:rsidRPr="00FA3E37" w:rsidRDefault="00710BE2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710BE2" w:rsidRPr="00FA3E37" w:rsidRDefault="00710BE2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710BE2" w:rsidRPr="00FA3E37" w:rsidRDefault="00710BE2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710BE2" w:rsidRPr="00FA3E37" w:rsidTr="000E0B01">
        <w:tc>
          <w:tcPr>
            <w:tcW w:w="5000" w:type="pct"/>
            <w:gridSpan w:val="9"/>
          </w:tcPr>
          <w:p w:rsidR="00710BE2" w:rsidRPr="00FA3E37" w:rsidRDefault="00710BE2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710BE2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710BE2" w:rsidRPr="00FA3E37" w:rsidRDefault="00710BE2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710BE2" w:rsidRPr="00FA3E37" w:rsidRDefault="00710BE2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710BE2" w:rsidRPr="00FA3E37" w:rsidRDefault="00710BE2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710BE2" w:rsidRPr="00FA3E37" w:rsidRDefault="00710BE2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710BE2" w:rsidRPr="00FA3E37" w:rsidTr="00986AA6">
        <w:trPr>
          <w:cantSplit/>
        </w:trPr>
        <w:tc>
          <w:tcPr>
            <w:tcW w:w="1647" w:type="pct"/>
            <w:gridSpan w:val="2"/>
          </w:tcPr>
          <w:p w:rsidR="00710BE2" w:rsidRPr="00FA3E37" w:rsidRDefault="00710BE2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710BE2" w:rsidRPr="00FA3E37" w:rsidRDefault="00710BE2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710BE2" w:rsidRPr="00FA3E37" w:rsidRDefault="00710BE2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710BE2" w:rsidRPr="00FA3E37" w:rsidTr="000E0B01">
        <w:trPr>
          <w:cantSplit/>
        </w:trPr>
        <w:tc>
          <w:tcPr>
            <w:tcW w:w="5000" w:type="pct"/>
            <w:gridSpan w:val="9"/>
          </w:tcPr>
          <w:p w:rsidR="00710BE2" w:rsidRPr="00FA3E37" w:rsidRDefault="00710BE2" w:rsidP="000E0B01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710BE2" w:rsidRPr="00FA3E37" w:rsidRDefault="00710BE2" w:rsidP="004170C9">
      <w:pPr>
        <w:rPr>
          <w:rFonts w:asciiTheme="minorHAnsi" w:hAnsiTheme="minorHAnsi" w:cstheme="minorHAnsi"/>
          <w:sz w:val="24"/>
          <w:szCs w:val="24"/>
        </w:rPr>
      </w:pPr>
    </w:p>
    <w:p w:rsidR="00986AA6" w:rsidRPr="00A404D9" w:rsidRDefault="00986AA6" w:rsidP="00A404D9">
      <w:pPr>
        <w:pStyle w:val="Titulek"/>
      </w:pPr>
      <w:bookmarkStart w:id="114" w:name="_Toc471501308"/>
      <w:r w:rsidRPr="00A404D9">
        <w:t xml:space="preserve">Turnaj </w:t>
      </w:r>
      <w:fldSimple w:instr=" SEQ Turnaj \* ARABIC ">
        <w:r w:rsidR="00A404D9" w:rsidRPr="00A404D9">
          <w:t>36</w:t>
        </w:r>
        <w:bookmarkEnd w:id="114"/>
      </w:fldSimple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97"/>
        <w:gridCol w:w="1168"/>
        <w:gridCol w:w="1814"/>
        <w:gridCol w:w="285"/>
        <w:gridCol w:w="567"/>
        <w:gridCol w:w="601"/>
        <w:gridCol w:w="823"/>
        <w:gridCol w:w="708"/>
        <w:gridCol w:w="1850"/>
      </w:tblGrid>
      <w:tr w:rsidR="004170C9" w:rsidRPr="00FA3E37" w:rsidTr="00EB1108">
        <w:tc>
          <w:tcPr>
            <w:tcW w:w="5000" w:type="pct"/>
            <w:gridSpan w:val="9"/>
            <w:shd w:val="clear" w:color="auto" w:fill="FFFF00"/>
          </w:tcPr>
          <w:p w:rsidR="004170C9" w:rsidRPr="00FA3E37" w:rsidRDefault="009B41A4" w:rsidP="00BD6D81">
            <w:pPr>
              <w:tabs>
                <w:tab w:val="left" w:pos="1830"/>
                <w:tab w:val="center" w:pos="484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bookmarkStart w:id="115" w:name="_Toc471502281"/>
            <w:r>
              <w:rPr>
                <w:rStyle w:val="NzevChar"/>
                <w:rFonts w:cstheme="minorHAnsi"/>
                <w:b/>
                <w:sz w:val="24"/>
                <w:szCs w:val="24"/>
              </w:rPr>
              <w:t>(36)</w:t>
            </w:r>
            <w:r w:rsidR="00342C07" w:rsidRPr="00FA3E37">
              <w:rPr>
                <w:rStyle w:val="NzevChar"/>
                <w:rFonts w:cstheme="minorHAnsi"/>
                <w:b/>
                <w:sz w:val="24"/>
                <w:szCs w:val="24"/>
              </w:rPr>
              <w:t>03. – 05. 06. 2017</w:t>
            </w:r>
            <w:r w:rsidR="00FA3E37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 </w:t>
            </w:r>
            <w:r w:rsidR="00BD6D81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Přebor Prahy </w:t>
            </w:r>
            <w:r w:rsidR="00D8792E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jednotlivců </w:t>
            </w:r>
            <w:r w:rsidR="00BD6D81" w:rsidRPr="00FA3E37">
              <w:rPr>
                <w:rStyle w:val="NzevChar"/>
                <w:rFonts w:cstheme="minorHAnsi"/>
                <w:b/>
                <w:sz w:val="24"/>
                <w:szCs w:val="24"/>
              </w:rPr>
              <w:t>ženy</w:t>
            </w:r>
            <w:bookmarkEnd w:id="115"/>
            <w:r w:rsidR="00F17E59" w:rsidRPr="00FA3E37">
              <w:rPr>
                <w:rStyle w:val="NzevChar"/>
                <w:rFonts w:cstheme="minorHAnsi"/>
                <w:b/>
                <w:sz w:val="24"/>
                <w:szCs w:val="24"/>
              </w:rPr>
              <w:t xml:space="preserve"> </w:t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>ANO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17E5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Priorita: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Ředitel: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Vr. rozhodčí: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7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Zdravotník: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1058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Hraje se na adrese: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Den a čas prezentace: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účastníků: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Výše startovného: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4170C9"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Způsob prezentace: osobně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telefonicky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SMS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mailem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on-line formulář: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jiný: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  <w:trHeight w:val="340"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Dotace turnaje nad rámec SŘ: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Stravování:      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Ubytování:  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32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Vyplétání raket:        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4170C9" w:rsidRPr="00FA3E37" w:rsidTr="00986AA6">
        <w:trPr>
          <w:cantSplit/>
        </w:trPr>
        <w:tc>
          <w:tcPr>
            <w:tcW w:w="1647" w:type="pct"/>
            <w:gridSpan w:val="2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Úprava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Počet dvorců: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FORMDROPDOWN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438" w:type="pct"/>
            <w:gridSpan w:val="6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Možnost kvalifikace: ANO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NE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3A7634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pro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 hráčů</w:t>
            </w:r>
          </w:p>
        </w:tc>
      </w:tr>
      <w:tr w:rsidR="004170C9" w:rsidRPr="00FA3E37" w:rsidTr="004170C9">
        <w:trPr>
          <w:cantSplit/>
        </w:trPr>
        <w:tc>
          <w:tcPr>
            <w:tcW w:w="5000" w:type="pct"/>
            <w:gridSpan w:val="9"/>
          </w:tcPr>
          <w:p w:rsidR="004170C9" w:rsidRPr="00FA3E37" w:rsidRDefault="004170C9" w:rsidP="004170C9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A3E37">
              <w:rPr>
                <w:rFonts w:asciiTheme="minorHAnsi" w:hAnsiTheme="minorHAnsi" w:cstheme="minorHAnsi"/>
                <w:sz w:val="24"/>
                <w:szCs w:val="24"/>
              </w:rPr>
              <w:t xml:space="preserve">Další sdělení žadatele: 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A3E37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FA3E37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="000B190E" w:rsidRPr="00FA3E37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</w:tbl>
    <w:p w:rsidR="00EE03F1" w:rsidRPr="004A0B66" w:rsidRDefault="00D212BC" w:rsidP="009B41A4">
      <w:pPr>
        <w:spacing w:before="240"/>
        <w:jc w:val="center"/>
        <w:rPr>
          <w:rFonts w:asciiTheme="minorHAnsi" w:hAnsiTheme="minorHAnsi"/>
          <w:sz w:val="22"/>
          <w:szCs w:val="22"/>
        </w:rPr>
      </w:pPr>
      <w:r w:rsidRPr="00FA3E37">
        <w:rPr>
          <w:rFonts w:asciiTheme="minorHAnsi" w:hAnsiTheme="minorHAnsi" w:cstheme="minorHAnsi"/>
          <w:sz w:val="24"/>
          <w:szCs w:val="24"/>
        </w:rPr>
        <w:t>Prohlašuji</w:t>
      </w:r>
      <w:r w:rsidRPr="004A0B66">
        <w:rPr>
          <w:rFonts w:asciiTheme="minorHAnsi" w:hAnsiTheme="minorHAnsi"/>
          <w:sz w:val="22"/>
          <w:szCs w:val="22"/>
        </w:rPr>
        <w:t>, že uvedené údaje jsou pravdivé</w:t>
      </w:r>
      <w:r w:rsidR="004A0B66" w:rsidRPr="004A0B66">
        <w:rPr>
          <w:rFonts w:asciiTheme="minorHAnsi" w:hAnsiTheme="minorHAnsi"/>
          <w:sz w:val="22"/>
          <w:szCs w:val="22"/>
        </w:rPr>
        <w:t>, závazné</w:t>
      </w:r>
      <w:r w:rsidRPr="004A0B66">
        <w:rPr>
          <w:rFonts w:asciiTheme="minorHAnsi" w:hAnsiTheme="minorHAnsi"/>
          <w:sz w:val="22"/>
          <w:szCs w:val="22"/>
        </w:rPr>
        <w:t xml:space="preserve"> a jsem oprávněn podepsat a podat žádost jménem klubu:</w:t>
      </w:r>
    </w:p>
    <w:p w:rsidR="0086799A" w:rsidRPr="00817151" w:rsidRDefault="00D8792E" w:rsidP="00EE03F1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fldChar w:fldCharType="begin">
          <w:ffData>
            <w:name w:val="Text24"/>
            <w:enabled/>
            <w:calcOnExit w:val="0"/>
            <w:statusText w:type="text" w:val="Název klubu"/>
            <w:textInput/>
          </w:ffData>
        </w:fldChar>
      </w:r>
      <w:bookmarkStart w:id="116" w:name="Text24"/>
      <w:r>
        <w:rPr>
          <w:rFonts w:asciiTheme="minorHAnsi" w:hAnsiTheme="minorHAnsi"/>
          <w:b/>
          <w:sz w:val="28"/>
          <w:szCs w:val="28"/>
        </w:rPr>
        <w:instrText xml:space="preserve"> FORMTEXT </w:instrText>
      </w:r>
      <w:r>
        <w:rPr>
          <w:rFonts w:asciiTheme="minorHAnsi" w:hAnsiTheme="minorHAnsi"/>
          <w:b/>
          <w:sz w:val="28"/>
          <w:szCs w:val="28"/>
        </w:rPr>
      </w:r>
      <w:r>
        <w:rPr>
          <w:rFonts w:asciiTheme="minorHAnsi" w:hAnsiTheme="minorHAnsi"/>
          <w:b/>
          <w:sz w:val="28"/>
          <w:szCs w:val="28"/>
        </w:rPr>
        <w:fldChar w:fldCharType="separate"/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noProof/>
          <w:sz w:val="28"/>
          <w:szCs w:val="28"/>
        </w:rPr>
        <w:t> </w:t>
      </w:r>
      <w:r>
        <w:rPr>
          <w:rFonts w:asciiTheme="minorHAnsi" w:hAnsiTheme="minorHAnsi"/>
          <w:b/>
          <w:sz w:val="28"/>
          <w:szCs w:val="28"/>
        </w:rPr>
        <w:fldChar w:fldCharType="end"/>
      </w:r>
      <w:bookmarkEnd w:id="116"/>
    </w:p>
    <w:p w:rsidR="00D212BC" w:rsidRPr="00F05EF6" w:rsidRDefault="00D212BC" w:rsidP="009B41A4">
      <w:pPr>
        <w:spacing w:before="360"/>
        <w:rPr>
          <w:rFonts w:asciiTheme="minorHAnsi" w:hAnsiTheme="minorHAnsi"/>
          <w:sz w:val="24"/>
          <w:szCs w:val="24"/>
        </w:rPr>
      </w:pPr>
      <w:r w:rsidRPr="00F05EF6">
        <w:rPr>
          <w:rFonts w:asciiTheme="minorHAnsi" w:hAnsiTheme="minorHAnsi"/>
          <w:sz w:val="24"/>
          <w:szCs w:val="24"/>
        </w:rPr>
        <w:t xml:space="preserve">V </w:t>
      </w:r>
      <w:r w:rsidR="000B190E" w:rsidRPr="00817151">
        <w:rPr>
          <w:rFonts w:asciiTheme="minorHAnsi" w:hAnsiTheme="minorHAnsi"/>
          <w:b/>
          <w:sz w:val="28"/>
          <w:szCs w:val="28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117" w:name="Text27"/>
      <w:r w:rsidR="00817151" w:rsidRPr="00817151">
        <w:rPr>
          <w:rFonts w:asciiTheme="minorHAnsi" w:hAnsiTheme="minorHAnsi"/>
          <w:b/>
          <w:sz w:val="28"/>
          <w:szCs w:val="28"/>
        </w:rPr>
        <w:instrText xml:space="preserve"> FORMTEXT </w:instrText>
      </w:r>
      <w:r w:rsidR="000B190E" w:rsidRPr="00817151">
        <w:rPr>
          <w:rFonts w:asciiTheme="minorHAnsi" w:hAnsiTheme="minorHAnsi"/>
          <w:b/>
          <w:sz w:val="28"/>
          <w:szCs w:val="28"/>
        </w:rPr>
      </w:r>
      <w:r w:rsidR="000B190E" w:rsidRPr="00817151">
        <w:rPr>
          <w:rFonts w:asciiTheme="minorHAnsi" w:hAnsiTheme="minorHAnsi"/>
          <w:b/>
          <w:sz w:val="28"/>
          <w:szCs w:val="28"/>
        </w:rPr>
        <w:fldChar w:fldCharType="separate"/>
      </w:r>
      <w:r w:rsidR="00817151" w:rsidRPr="00817151">
        <w:rPr>
          <w:rFonts w:asciiTheme="minorHAnsi" w:hAnsiTheme="minorHAnsi"/>
          <w:b/>
          <w:noProof/>
          <w:sz w:val="28"/>
          <w:szCs w:val="28"/>
        </w:rPr>
        <w:t> </w:t>
      </w:r>
      <w:r w:rsidR="00817151" w:rsidRPr="00817151">
        <w:rPr>
          <w:rFonts w:asciiTheme="minorHAnsi" w:hAnsiTheme="minorHAnsi"/>
          <w:b/>
          <w:noProof/>
          <w:sz w:val="28"/>
          <w:szCs w:val="28"/>
        </w:rPr>
        <w:t> </w:t>
      </w:r>
      <w:r w:rsidR="00817151" w:rsidRPr="00817151">
        <w:rPr>
          <w:rFonts w:asciiTheme="minorHAnsi" w:hAnsiTheme="minorHAnsi"/>
          <w:b/>
          <w:noProof/>
          <w:sz w:val="28"/>
          <w:szCs w:val="28"/>
        </w:rPr>
        <w:t> </w:t>
      </w:r>
      <w:r w:rsidR="00817151" w:rsidRPr="00817151">
        <w:rPr>
          <w:rFonts w:asciiTheme="minorHAnsi" w:hAnsiTheme="minorHAnsi"/>
          <w:b/>
          <w:noProof/>
          <w:sz w:val="28"/>
          <w:szCs w:val="28"/>
        </w:rPr>
        <w:t> </w:t>
      </w:r>
      <w:r w:rsidR="00817151" w:rsidRPr="00817151">
        <w:rPr>
          <w:rFonts w:asciiTheme="minorHAnsi" w:hAnsiTheme="minorHAnsi"/>
          <w:b/>
          <w:noProof/>
          <w:sz w:val="28"/>
          <w:szCs w:val="28"/>
        </w:rPr>
        <w:t> </w:t>
      </w:r>
      <w:r w:rsidR="000B190E" w:rsidRPr="00817151">
        <w:rPr>
          <w:rFonts w:asciiTheme="minorHAnsi" w:hAnsiTheme="minorHAnsi"/>
          <w:b/>
          <w:sz w:val="28"/>
          <w:szCs w:val="28"/>
        </w:rPr>
        <w:fldChar w:fldCharType="end"/>
      </w:r>
      <w:bookmarkEnd w:id="117"/>
      <w:r w:rsidRPr="00F05EF6">
        <w:rPr>
          <w:rFonts w:asciiTheme="minorHAnsi" w:hAnsiTheme="minorHAnsi"/>
          <w:sz w:val="24"/>
          <w:szCs w:val="24"/>
        </w:rPr>
        <w:t xml:space="preserve">dne </w:t>
      </w:r>
      <w:r w:rsidR="000B190E" w:rsidRPr="00817151">
        <w:rPr>
          <w:rFonts w:asciiTheme="minorHAnsi" w:hAnsiTheme="minorHAnsi"/>
          <w:b/>
          <w:sz w:val="28"/>
          <w:szCs w:val="28"/>
        </w:rPr>
        <w:fldChar w:fldCharType="begin">
          <w:ffData>
            <w:name w:val="Text28"/>
            <w:enabled/>
            <w:calcOnExit w:val="0"/>
            <w:textInput>
              <w:type w:val="date"/>
            </w:textInput>
          </w:ffData>
        </w:fldChar>
      </w:r>
      <w:bookmarkStart w:id="118" w:name="Text28"/>
      <w:r w:rsidR="00817151" w:rsidRPr="00817151">
        <w:rPr>
          <w:rFonts w:asciiTheme="minorHAnsi" w:hAnsiTheme="minorHAnsi"/>
          <w:b/>
          <w:sz w:val="28"/>
          <w:szCs w:val="28"/>
        </w:rPr>
        <w:instrText xml:space="preserve"> FORMTEXT </w:instrText>
      </w:r>
      <w:r w:rsidR="000B190E" w:rsidRPr="00817151">
        <w:rPr>
          <w:rFonts w:asciiTheme="minorHAnsi" w:hAnsiTheme="minorHAnsi"/>
          <w:b/>
          <w:sz w:val="28"/>
          <w:szCs w:val="28"/>
        </w:rPr>
      </w:r>
      <w:r w:rsidR="000B190E" w:rsidRPr="00817151">
        <w:rPr>
          <w:rFonts w:asciiTheme="minorHAnsi" w:hAnsiTheme="minorHAnsi"/>
          <w:b/>
          <w:sz w:val="28"/>
          <w:szCs w:val="28"/>
        </w:rPr>
        <w:fldChar w:fldCharType="separate"/>
      </w:r>
      <w:r w:rsidR="00447396">
        <w:rPr>
          <w:rFonts w:asciiTheme="minorHAnsi" w:hAnsiTheme="minorHAnsi"/>
          <w:b/>
          <w:sz w:val="28"/>
          <w:szCs w:val="28"/>
        </w:rPr>
        <w:t> </w:t>
      </w:r>
      <w:r w:rsidR="00447396">
        <w:rPr>
          <w:rFonts w:asciiTheme="minorHAnsi" w:hAnsiTheme="minorHAnsi"/>
          <w:b/>
          <w:sz w:val="28"/>
          <w:szCs w:val="28"/>
        </w:rPr>
        <w:t> </w:t>
      </w:r>
      <w:r w:rsidR="00447396">
        <w:rPr>
          <w:rFonts w:asciiTheme="minorHAnsi" w:hAnsiTheme="minorHAnsi"/>
          <w:b/>
          <w:sz w:val="28"/>
          <w:szCs w:val="28"/>
        </w:rPr>
        <w:t> </w:t>
      </w:r>
      <w:r w:rsidR="00447396">
        <w:rPr>
          <w:rFonts w:asciiTheme="minorHAnsi" w:hAnsiTheme="minorHAnsi"/>
          <w:b/>
          <w:sz w:val="28"/>
          <w:szCs w:val="28"/>
        </w:rPr>
        <w:t> </w:t>
      </w:r>
      <w:r w:rsidR="00447396">
        <w:rPr>
          <w:rFonts w:asciiTheme="minorHAnsi" w:hAnsiTheme="minorHAnsi"/>
          <w:b/>
          <w:sz w:val="28"/>
          <w:szCs w:val="28"/>
        </w:rPr>
        <w:t> </w:t>
      </w:r>
      <w:r w:rsidR="000B190E" w:rsidRPr="00817151">
        <w:rPr>
          <w:rFonts w:asciiTheme="minorHAnsi" w:hAnsiTheme="minorHAnsi"/>
          <w:b/>
          <w:sz w:val="28"/>
          <w:szCs w:val="28"/>
        </w:rPr>
        <w:fldChar w:fldCharType="end"/>
      </w:r>
      <w:bookmarkEnd w:id="118"/>
    </w:p>
    <w:p w:rsidR="000B41B8" w:rsidRPr="00F05EF6" w:rsidRDefault="000B41B8" w:rsidP="00D212BC">
      <w:pPr>
        <w:spacing w:before="840"/>
        <w:rPr>
          <w:rFonts w:asciiTheme="minorHAnsi" w:hAnsiTheme="minorHAnsi"/>
          <w:sz w:val="24"/>
          <w:szCs w:val="24"/>
        </w:rPr>
      </w:pPr>
      <w:r w:rsidRPr="00F05EF6">
        <w:rPr>
          <w:rFonts w:asciiTheme="minorHAnsi" w:hAnsiTheme="minorHAnsi"/>
          <w:sz w:val="24"/>
          <w:szCs w:val="24"/>
        </w:rPr>
        <w:t xml:space="preserve">Jméno a příjmení: </w:t>
      </w:r>
      <w:r w:rsidR="000B190E" w:rsidRPr="00817151">
        <w:rPr>
          <w:rFonts w:asciiTheme="minorHAnsi" w:hAnsiTheme="minorHAnsi"/>
          <w:b/>
          <w:sz w:val="28"/>
          <w:szCs w:val="28"/>
        </w:rPr>
        <w:fldChar w:fldCharType="begin">
          <w:ffData>
            <w:name w:val="Text26"/>
            <w:enabled/>
            <w:calcOnExit w:val="0"/>
            <w:textInput>
              <w:format w:val="Všechna první velká"/>
            </w:textInput>
          </w:ffData>
        </w:fldChar>
      </w:r>
      <w:bookmarkStart w:id="119" w:name="Text26"/>
      <w:r w:rsidR="00F05EF6" w:rsidRPr="00817151">
        <w:rPr>
          <w:rFonts w:asciiTheme="minorHAnsi" w:hAnsiTheme="minorHAnsi"/>
          <w:b/>
          <w:sz w:val="28"/>
          <w:szCs w:val="28"/>
        </w:rPr>
        <w:instrText xml:space="preserve"> FORMTEXT </w:instrText>
      </w:r>
      <w:r w:rsidR="000B190E" w:rsidRPr="00817151">
        <w:rPr>
          <w:rFonts w:asciiTheme="minorHAnsi" w:hAnsiTheme="minorHAnsi"/>
          <w:b/>
          <w:sz w:val="28"/>
          <w:szCs w:val="28"/>
        </w:rPr>
      </w:r>
      <w:r w:rsidR="000B190E" w:rsidRPr="00817151">
        <w:rPr>
          <w:rFonts w:asciiTheme="minorHAnsi" w:hAnsiTheme="minorHAnsi"/>
          <w:b/>
          <w:sz w:val="28"/>
          <w:szCs w:val="28"/>
        </w:rPr>
        <w:fldChar w:fldCharType="separate"/>
      </w:r>
      <w:r w:rsidR="00F05EF6" w:rsidRPr="00817151">
        <w:rPr>
          <w:rFonts w:asciiTheme="minorHAnsi" w:hAnsiTheme="minorHAnsi"/>
          <w:b/>
          <w:sz w:val="28"/>
          <w:szCs w:val="28"/>
        </w:rPr>
        <w:t> </w:t>
      </w:r>
      <w:r w:rsidR="00F05EF6" w:rsidRPr="00817151">
        <w:rPr>
          <w:rFonts w:asciiTheme="minorHAnsi" w:hAnsiTheme="minorHAnsi"/>
          <w:b/>
          <w:sz w:val="28"/>
          <w:szCs w:val="28"/>
        </w:rPr>
        <w:t> </w:t>
      </w:r>
      <w:r w:rsidR="00F05EF6" w:rsidRPr="00817151">
        <w:rPr>
          <w:rFonts w:asciiTheme="minorHAnsi" w:hAnsiTheme="minorHAnsi"/>
          <w:b/>
          <w:sz w:val="28"/>
          <w:szCs w:val="28"/>
        </w:rPr>
        <w:t> </w:t>
      </w:r>
      <w:r w:rsidR="00F05EF6" w:rsidRPr="00817151">
        <w:rPr>
          <w:rFonts w:asciiTheme="minorHAnsi" w:hAnsiTheme="minorHAnsi"/>
          <w:b/>
          <w:sz w:val="28"/>
          <w:szCs w:val="28"/>
        </w:rPr>
        <w:t> </w:t>
      </w:r>
      <w:r w:rsidR="00F05EF6" w:rsidRPr="00817151">
        <w:rPr>
          <w:rFonts w:asciiTheme="minorHAnsi" w:hAnsiTheme="minorHAnsi"/>
          <w:b/>
          <w:sz w:val="28"/>
          <w:szCs w:val="28"/>
        </w:rPr>
        <w:t> </w:t>
      </w:r>
      <w:r w:rsidR="000B190E" w:rsidRPr="00817151">
        <w:rPr>
          <w:rFonts w:asciiTheme="minorHAnsi" w:hAnsiTheme="minorHAnsi"/>
          <w:b/>
          <w:sz w:val="28"/>
          <w:szCs w:val="28"/>
        </w:rPr>
        <w:fldChar w:fldCharType="end"/>
      </w:r>
      <w:bookmarkEnd w:id="119"/>
    </w:p>
    <w:p w:rsidR="000B41B8" w:rsidRPr="00FA3E37" w:rsidRDefault="003A7634" w:rsidP="003C4696">
      <w:pPr>
        <w:spacing w:before="840"/>
        <w:jc w:val="right"/>
        <w:rPr>
          <w:rFonts w:asciiTheme="minorHAnsi" w:hAnsiTheme="minorHAnsi"/>
          <w:sz w:val="24"/>
          <w:szCs w:val="24"/>
        </w:rPr>
      </w:pPr>
      <w:r w:rsidRPr="00FA3E37">
        <w:rPr>
          <w:rFonts w:asciiTheme="minorHAnsi" w:hAnsi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4359910</wp:posOffset>
                </wp:positionH>
                <wp:positionV relativeFrom="paragraph">
                  <wp:posOffset>396239</wp:posOffset>
                </wp:positionV>
                <wp:extent cx="2118995" cy="0"/>
                <wp:effectExtent l="0" t="0" r="14605" b="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899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248F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43.3pt;margin-top:31.2pt;width:166.8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kBHQIAADsEAAAOAAAAZHJzL2Uyb0RvYy54bWysU82O2yAQvlfqOyDuie3Em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" strokeweight=".25pt"/>
            </w:pict>
          </mc:Fallback>
        </mc:AlternateContent>
      </w:r>
      <w:r w:rsidR="000B41B8" w:rsidRPr="00FA3E37">
        <w:rPr>
          <w:rFonts w:asciiTheme="minorHAnsi" w:hAnsiTheme="minorHAnsi"/>
          <w:sz w:val="24"/>
          <w:szCs w:val="24"/>
        </w:rPr>
        <w:t>Podpis a razítko</w:t>
      </w:r>
    </w:p>
    <w:sectPr w:rsidR="000B41B8" w:rsidRPr="00FA3E37" w:rsidSect="009B41A4">
      <w:footerReference w:type="default" r:id="rId8"/>
      <w:pgSz w:w="11906" w:h="16838"/>
      <w:pgMar w:top="426" w:right="84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F7C" w:rsidRDefault="005D6F7C" w:rsidP="004D1ADF">
      <w:r>
        <w:separator/>
      </w:r>
    </w:p>
  </w:endnote>
  <w:endnote w:type="continuationSeparator" w:id="0">
    <w:p w:rsidR="005D6F7C" w:rsidRDefault="005D6F7C" w:rsidP="004D1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C3CFE131-AA0B-4C93-8C0F-C96F76830F62}"/>
    <w:embedBold r:id="rId2" w:fontKey="{24A50FA9-6FB4-4FD7-A394-A54B6190D22A}"/>
    <w:embedItalic r:id="rId3" w:fontKey="{B3BF1A72-8792-4A02-8D56-45A577A79A9D}"/>
    <w:embedBoldItalic r:id="rId4" w:fontKey="{BB04ED88-008B-4C2F-9784-34799DB1909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1274D91E-91E0-45CE-A93C-BB624331678A}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  <w:embedRegular r:id="rId6" w:fontKey="{E5D87232-E29B-4BE6-A238-F69A4F2F46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7384191"/>
      <w:docPartObj>
        <w:docPartGallery w:val="Page Numbers (Bottom of Page)"/>
        <w:docPartUnique/>
      </w:docPartObj>
    </w:sdtPr>
    <w:sdtContent>
      <w:p w:rsidR="009B41A4" w:rsidRDefault="009B41A4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7C3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B41A4" w:rsidRDefault="009B41A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F7C" w:rsidRDefault="005D6F7C" w:rsidP="004D1ADF">
      <w:r>
        <w:separator/>
      </w:r>
    </w:p>
  </w:footnote>
  <w:footnote w:type="continuationSeparator" w:id="0">
    <w:p w:rsidR="005D6F7C" w:rsidRDefault="005D6F7C" w:rsidP="004D1A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embedTrueType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P0s2zTbycTSUj72FVBznCfhnuzN+k93EL8drRfyFs6PLAtOJvBF/sYMrV0on/Eblg6+v2SA0qXsJKjg6ygYmoA==" w:salt="DG6Lguec55C5AcbNmLxyq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AC1"/>
    <w:rsid w:val="0000221A"/>
    <w:rsid w:val="0000735E"/>
    <w:rsid w:val="00040BD9"/>
    <w:rsid w:val="00075CB4"/>
    <w:rsid w:val="000A7438"/>
    <w:rsid w:val="000B190E"/>
    <w:rsid w:val="000B41B8"/>
    <w:rsid w:val="000E0B01"/>
    <w:rsid w:val="000E58E9"/>
    <w:rsid w:val="00121CC3"/>
    <w:rsid w:val="001503C4"/>
    <w:rsid w:val="001768F4"/>
    <w:rsid w:val="00187F58"/>
    <w:rsid w:val="001A12B7"/>
    <w:rsid w:val="001C2154"/>
    <w:rsid w:val="001D04F2"/>
    <w:rsid w:val="001E155B"/>
    <w:rsid w:val="002160A9"/>
    <w:rsid w:val="002227B6"/>
    <w:rsid w:val="002309AB"/>
    <w:rsid w:val="00233C7B"/>
    <w:rsid w:val="00236420"/>
    <w:rsid w:val="00245182"/>
    <w:rsid w:val="002465E8"/>
    <w:rsid w:val="002523B4"/>
    <w:rsid w:val="00257392"/>
    <w:rsid w:val="00276B4E"/>
    <w:rsid w:val="0027708B"/>
    <w:rsid w:val="00280068"/>
    <w:rsid w:val="00280993"/>
    <w:rsid w:val="002869BE"/>
    <w:rsid w:val="002A5C93"/>
    <w:rsid w:val="002A66F9"/>
    <w:rsid w:val="002C52BD"/>
    <w:rsid w:val="0031424F"/>
    <w:rsid w:val="003168AE"/>
    <w:rsid w:val="00330C41"/>
    <w:rsid w:val="0033403D"/>
    <w:rsid w:val="00341529"/>
    <w:rsid w:val="00342C07"/>
    <w:rsid w:val="003A7634"/>
    <w:rsid w:val="003C3B7F"/>
    <w:rsid w:val="003C4696"/>
    <w:rsid w:val="003D3BBB"/>
    <w:rsid w:val="003E48BF"/>
    <w:rsid w:val="00406B48"/>
    <w:rsid w:val="00412420"/>
    <w:rsid w:val="00414C2D"/>
    <w:rsid w:val="004170C9"/>
    <w:rsid w:val="00447396"/>
    <w:rsid w:val="00453B59"/>
    <w:rsid w:val="0046635F"/>
    <w:rsid w:val="00470C3E"/>
    <w:rsid w:val="00472C94"/>
    <w:rsid w:val="004733F7"/>
    <w:rsid w:val="00494D4D"/>
    <w:rsid w:val="004A0B66"/>
    <w:rsid w:val="004D0DC8"/>
    <w:rsid w:val="004D1ADF"/>
    <w:rsid w:val="004E177E"/>
    <w:rsid w:val="00520871"/>
    <w:rsid w:val="00567782"/>
    <w:rsid w:val="00574D15"/>
    <w:rsid w:val="00575F7B"/>
    <w:rsid w:val="00577BE1"/>
    <w:rsid w:val="00594DC1"/>
    <w:rsid w:val="005B7C32"/>
    <w:rsid w:val="005D6F7C"/>
    <w:rsid w:val="005E60DC"/>
    <w:rsid w:val="005E6B16"/>
    <w:rsid w:val="005F5A04"/>
    <w:rsid w:val="0062756D"/>
    <w:rsid w:val="00627E58"/>
    <w:rsid w:val="00636549"/>
    <w:rsid w:val="00661D71"/>
    <w:rsid w:val="006805DC"/>
    <w:rsid w:val="006930CA"/>
    <w:rsid w:val="006B51A5"/>
    <w:rsid w:val="006D483A"/>
    <w:rsid w:val="006E18FB"/>
    <w:rsid w:val="006E3198"/>
    <w:rsid w:val="00703AC1"/>
    <w:rsid w:val="00710BE2"/>
    <w:rsid w:val="00722A4C"/>
    <w:rsid w:val="00757B54"/>
    <w:rsid w:val="00797DBC"/>
    <w:rsid w:val="007B6764"/>
    <w:rsid w:val="007F06E0"/>
    <w:rsid w:val="008006B3"/>
    <w:rsid w:val="00817151"/>
    <w:rsid w:val="00842C87"/>
    <w:rsid w:val="00862C84"/>
    <w:rsid w:val="0086799A"/>
    <w:rsid w:val="00895CB6"/>
    <w:rsid w:val="008B23CC"/>
    <w:rsid w:val="008D519E"/>
    <w:rsid w:val="008E7273"/>
    <w:rsid w:val="00903F27"/>
    <w:rsid w:val="00906AE6"/>
    <w:rsid w:val="00970C04"/>
    <w:rsid w:val="009832EE"/>
    <w:rsid w:val="00986AA6"/>
    <w:rsid w:val="00994698"/>
    <w:rsid w:val="009A75E1"/>
    <w:rsid w:val="009B41A4"/>
    <w:rsid w:val="009C548C"/>
    <w:rsid w:val="009C7552"/>
    <w:rsid w:val="009C7E06"/>
    <w:rsid w:val="00A10E35"/>
    <w:rsid w:val="00A26E8B"/>
    <w:rsid w:val="00A404D9"/>
    <w:rsid w:val="00AA24E0"/>
    <w:rsid w:val="00AD6136"/>
    <w:rsid w:val="00AE6E07"/>
    <w:rsid w:val="00AF1F7D"/>
    <w:rsid w:val="00B139AD"/>
    <w:rsid w:val="00B35E45"/>
    <w:rsid w:val="00B60738"/>
    <w:rsid w:val="00B65BEA"/>
    <w:rsid w:val="00B73900"/>
    <w:rsid w:val="00B81122"/>
    <w:rsid w:val="00BD6D81"/>
    <w:rsid w:val="00BE73D8"/>
    <w:rsid w:val="00C32785"/>
    <w:rsid w:val="00C401CC"/>
    <w:rsid w:val="00C427FD"/>
    <w:rsid w:val="00C61AF5"/>
    <w:rsid w:val="00C731E4"/>
    <w:rsid w:val="00C87C35"/>
    <w:rsid w:val="00C9034F"/>
    <w:rsid w:val="00C9541A"/>
    <w:rsid w:val="00CB2E36"/>
    <w:rsid w:val="00CB773D"/>
    <w:rsid w:val="00CC002F"/>
    <w:rsid w:val="00D0118E"/>
    <w:rsid w:val="00D01B54"/>
    <w:rsid w:val="00D212BC"/>
    <w:rsid w:val="00D251EA"/>
    <w:rsid w:val="00D41C66"/>
    <w:rsid w:val="00D73CF1"/>
    <w:rsid w:val="00D816A8"/>
    <w:rsid w:val="00D8792E"/>
    <w:rsid w:val="00D913AB"/>
    <w:rsid w:val="00DA21E4"/>
    <w:rsid w:val="00DC14AB"/>
    <w:rsid w:val="00E14675"/>
    <w:rsid w:val="00E33AB5"/>
    <w:rsid w:val="00E44A50"/>
    <w:rsid w:val="00E56455"/>
    <w:rsid w:val="00E65801"/>
    <w:rsid w:val="00E73215"/>
    <w:rsid w:val="00E735FE"/>
    <w:rsid w:val="00EA4628"/>
    <w:rsid w:val="00EB1108"/>
    <w:rsid w:val="00EB75BF"/>
    <w:rsid w:val="00EC72ED"/>
    <w:rsid w:val="00EE03F1"/>
    <w:rsid w:val="00EE70FE"/>
    <w:rsid w:val="00EF4D92"/>
    <w:rsid w:val="00F05EF6"/>
    <w:rsid w:val="00F17E59"/>
    <w:rsid w:val="00F623F8"/>
    <w:rsid w:val="00F8763B"/>
    <w:rsid w:val="00FA0C61"/>
    <w:rsid w:val="00FA0DE8"/>
    <w:rsid w:val="00FA3E37"/>
    <w:rsid w:val="00FA4726"/>
    <w:rsid w:val="00FD0706"/>
    <w:rsid w:val="00FD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696D7"/>
  <w15:docId w15:val="{3147443A-AF1B-4697-A266-82EBE8307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2869BE"/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575F7B"/>
    <w:pPr>
      <w:keepNext/>
      <w:keepLines/>
      <w:spacing w:before="480"/>
      <w:outlineLvl w:val="0"/>
    </w:pPr>
    <w:rPr>
      <w:rFonts w:asciiTheme="minorHAnsi" w:eastAsiaTheme="majorEastAsia" w:hAnsiTheme="minorHAnsi" w:cstheme="majorBid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E70F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70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70F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57B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AF1F7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F1F7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F1F7D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F1F7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F1F7D"/>
    <w:rPr>
      <w:b/>
      <w:bCs/>
    </w:rPr>
  </w:style>
  <w:style w:type="paragraph" w:styleId="Zhlav">
    <w:name w:val="header"/>
    <w:basedOn w:val="Normln"/>
    <w:link w:val="ZhlavChar"/>
    <w:uiPriority w:val="99"/>
    <w:semiHidden/>
    <w:unhideWhenUsed/>
    <w:rsid w:val="004D1AD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D1ADF"/>
  </w:style>
  <w:style w:type="paragraph" w:styleId="Zpat">
    <w:name w:val="footer"/>
    <w:basedOn w:val="Normln"/>
    <w:link w:val="ZpatChar"/>
    <w:uiPriority w:val="99"/>
    <w:unhideWhenUsed/>
    <w:rsid w:val="004D1AD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D1ADF"/>
  </w:style>
  <w:style w:type="character" w:customStyle="1" w:styleId="Nadpis1Char">
    <w:name w:val="Nadpis 1 Char"/>
    <w:basedOn w:val="Standardnpsmoodstavce"/>
    <w:link w:val="Nadpis1"/>
    <w:uiPriority w:val="9"/>
    <w:rsid w:val="00575F7B"/>
    <w:rPr>
      <w:rFonts w:asciiTheme="minorHAnsi" w:eastAsiaTheme="majorEastAsia" w:hAnsiTheme="minorHAnsi" w:cstheme="majorBidi"/>
      <w:b/>
      <w:bCs/>
      <w:sz w:val="28"/>
      <w:szCs w:val="28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A763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3A763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zev">
    <w:name w:val="Title"/>
    <w:aliases w:val="Nadpis"/>
    <w:basedOn w:val="Nadpis1"/>
    <w:next w:val="Normln"/>
    <w:link w:val="NzevChar"/>
    <w:uiPriority w:val="10"/>
    <w:qFormat/>
    <w:rsid w:val="00895CB6"/>
    <w:rPr>
      <w:b w:val="0"/>
    </w:rPr>
  </w:style>
  <w:style w:type="character" w:customStyle="1" w:styleId="NzevChar">
    <w:name w:val="Název Char"/>
    <w:aliases w:val="Nadpis Char"/>
    <w:basedOn w:val="Standardnpsmoodstavce"/>
    <w:link w:val="Nzev"/>
    <w:uiPriority w:val="10"/>
    <w:rsid w:val="00895CB6"/>
    <w:rPr>
      <w:rFonts w:asciiTheme="minorHAnsi" w:eastAsiaTheme="majorEastAsia" w:hAnsiTheme="minorHAnsi" w:cstheme="majorBidi"/>
      <w:bCs/>
      <w:sz w:val="28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342C07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342C07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139AD"/>
    <w:pPr>
      <w:tabs>
        <w:tab w:val="right" w:leader="dot" w:pos="9913"/>
      </w:tabs>
      <w:spacing w:after="40" w:line="259" w:lineRule="auto"/>
    </w:pPr>
    <w:rPr>
      <w:rFonts w:asciiTheme="minorHAnsi" w:eastAsiaTheme="minorEastAsia" w:hAnsiTheme="minorHAnsi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342C07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26E8B"/>
    <w:rPr>
      <w:color w:val="0000FF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A404D9"/>
    <w:pPr>
      <w:keepNext/>
    </w:pPr>
    <w:rPr>
      <w:iCs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A40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yva\Downloads\zadost%20o%20prideleni%20turnaje%202016%20zima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F90"/>
    <w:rsid w:val="00F04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9E92579DC0614A7FBA67CCDDC48B44D3">
    <w:name w:val="9E92579DC0614A7FBA67CCDDC48B44D3"/>
    <w:rsid w:val="00F04F90"/>
  </w:style>
  <w:style w:type="paragraph" w:customStyle="1" w:styleId="5D5632FEF33946A696DED30FEF33D472">
    <w:name w:val="5D5632FEF33946A696DED30FEF33D472"/>
    <w:rsid w:val="00F04F90"/>
  </w:style>
  <w:style w:type="paragraph" w:customStyle="1" w:styleId="D391CD47487C43F7B32FBFBF50488BA0">
    <w:name w:val="D391CD47487C43F7B32FBFBF50488BA0"/>
    <w:rsid w:val="00F04F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D2E7E-2299-4C61-81EF-5B4E5368F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zadost o prideleni turnaje 2016 zima (2).dotx</Template>
  <TotalTime>716</TotalTime>
  <Pages>1</Pages>
  <Words>6525</Words>
  <Characters>38500</Characters>
  <Application>Microsoft Office Word</Application>
  <DocSecurity>0</DocSecurity>
  <Lines>320</Lines>
  <Paragraphs>89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Vyvadil</dc:creator>
  <cp:keywords/>
  <dc:description/>
  <cp:lastModifiedBy>Pavel Saic</cp:lastModifiedBy>
  <cp:revision>23</cp:revision>
  <cp:lastPrinted>2017-01-06T12:51:00Z</cp:lastPrinted>
  <dcterms:created xsi:type="dcterms:W3CDTF">2016-12-28T10:17:00Z</dcterms:created>
  <dcterms:modified xsi:type="dcterms:W3CDTF">2017-01-06T20:42:00Z</dcterms:modified>
</cp:coreProperties>
</file>